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68D8" w14:textId="4FE20BA5" w:rsidR="00E0592F" w:rsidRPr="003F6045" w:rsidRDefault="00A5047E" w:rsidP="00A31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ptos" w:hAnsi="Aptos" w:cs="Arial"/>
          <w:b/>
          <w:sz w:val="24"/>
        </w:rPr>
      </w:pPr>
      <w:r w:rsidRPr="003F6045">
        <w:rPr>
          <w:rFonts w:ascii="Aptos" w:hAnsi="Aptos" w:cs="Arial"/>
          <w:b/>
          <w:sz w:val="24"/>
        </w:rPr>
        <w:t xml:space="preserve">Antrag auf </w:t>
      </w:r>
      <w:r w:rsidR="00695F5F" w:rsidRPr="003F6045">
        <w:rPr>
          <w:rFonts w:ascii="Aptos" w:hAnsi="Aptos" w:cs="Arial"/>
          <w:b/>
          <w:sz w:val="24"/>
        </w:rPr>
        <w:t xml:space="preserve">Gewährung einer Zuwendung zur Förderung </w:t>
      </w:r>
      <w:r w:rsidR="00A31813">
        <w:rPr>
          <w:rFonts w:ascii="Aptos" w:hAnsi="Aptos" w:cs="Arial"/>
          <w:b/>
          <w:sz w:val="24"/>
        </w:rPr>
        <w:t>der Beratungsstelle Pro Mann</w:t>
      </w:r>
      <w:r w:rsidR="00695F5F" w:rsidRPr="003F6045">
        <w:rPr>
          <w:rFonts w:ascii="Aptos" w:hAnsi="Aptos" w:cs="Arial"/>
          <w:b/>
          <w:sz w:val="24"/>
        </w:rPr>
        <w:t xml:space="preserve"> für </w:t>
      </w:r>
      <w:r w:rsidR="00EE2AA3" w:rsidRPr="003F6045">
        <w:rPr>
          <w:rFonts w:ascii="Aptos" w:hAnsi="Aptos" w:cs="Arial"/>
          <w:b/>
          <w:sz w:val="24"/>
        </w:rPr>
        <w:t xml:space="preserve">das Jahr </w:t>
      </w:r>
      <w:r w:rsidR="00E0592F">
        <w:rPr>
          <w:rFonts w:ascii="Aptos" w:hAnsi="Aptos" w:cs="Arial"/>
          <w:b/>
          <w:sz w:val="24"/>
        </w:rPr>
        <w:t>2027</w:t>
      </w:r>
    </w:p>
    <w:p w14:paraId="69C65431" w14:textId="77777777" w:rsidR="00A5047E" w:rsidRPr="003F6045" w:rsidRDefault="00A5047E">
      <w:pPr>
        <w:jc w:val="both"/>
        <w:rPr>
          <w:rFonts w:ascii="Aptos" w:hAnsi="Aptos" w:cs="Arial"/>
        </w:rPr>
      </w:pPr>
    </w:p>
    <w:p w14:paraId="7898D961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1AD84890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76648C8F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0A713866" w14:textId="77777777" w:rsidR="00AC29A6" w:rsidRPr="003F6045" w:rsidRDefault="00AC29A6">
      <w:pPr>
        <w:jc w:val="both"/>
        <w:rPr>
          <w:rFonts w:ascii="Aptos" w:hAnsi="Aptos" w:cs="Arial"/>
          <w:b/>
          <w:u w:val="single"/>
        </w:rPr>
      </w:pPr>
      <w:r w:rsidRPr="003F6045">
        <w:rPr>
          <w:rFonts w:ascii="Aptos" w:hAnsi="Aptos" w:cs="Arial"/>
          <w:b/>
          <w:u w:val="single"/>
        </w:rPr>
        <w:t>Antragsteller (Träger):</w:t>
      </w:r>
      <w:r w:rsidRPr="003F6045">
        <w:rPr>
          <w:rFonts w:ascii="Aptos" w:hAnsi="Aptos" w:cs="Arial"/>
          <w:b/>
        </w:rPr>
        <w:tab/>
      </w:r>
      <w:r w:rsidRPr="003F6045">
        <w:rPr>
          <w:rFonts w:ascii="Aptos" w:hAnsi="Aptos" w:cs="Arial"/>
          <w:b/>
        </w:rPr>
        <w:tab/>
      </w:r>
      <w:r w:rsidRPr="003F6045">
        <w:rPr>
          <w:rFonts w:ascii="Aptos" w:hAnsi="Aptos" w:cs="Arial"/>
          <w:b/>
        </w:rPr>
        <w:tab/>
      </w:r>
      <w:r w:rsidRPr="003F6045">
        <w:rPr>
          <w:rFonts w:ascii="Aptos" w:hAnsi="Aptos" w:cs="Arial"/>
          <w:b/>
        </w:rPr>
        <w:tab/>
      </w:r>
      <w:r w:rsidRPr="003F6045">
        <w:rPr>
          <w:rFonts w:ascii="Aptos" w:hAnsi="Aptos" w:cs="Arial"/>
          <w:b/>
          <w:u w:val="single"/>
        </w:rPr>
        <w:t>Einrichtung/Projekt:</w:t>
      </w:r>
    </w:p>
    <w:p w14:paraId="348D4AA4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2B754827" w14:textId="2EE7CAD5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Anschrift: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 xml:space="preserve">Anschrift </w:t>
      </w:r>
      <w:r w:rsidR="00A31813">
        <w:rPr>
          <w:rFonts w:ascii="Aptos" w:hAnsi="Aptos" w:cs="Arial"/>
          <w:b/>
          <w:bCs/>
          <w:sz w:val="20"/>
        </w:rPr>
        <w:t>der Beratungsstelle Magdeburg</w:t>
      </w:r>
      <w:r w:rsidRPr="003F6045">
        <w:rPr>
          <w:rFonts w:ascii="Aptos" w:hAnsi="Aptos" w:cs="Arial"/>
          <w:b/>
          <w:bCs/>
          <w:sz w:val="20"/>
        </w:rPr>
        <w:t>:</w:t>
      </w:r>
    </w:p>
    <w:p w14:paraId="4D5DBA16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1FB8C77E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0EC9FD06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75FC9742" w14:textId="77777777" w:rsidR="00695F5F" w:rsidRPr="003F6045" w:rsidRDefault="00695F5F">
      <w:pPr>
        <w:jc w:val="both"/>
        <w:rPr>
          <w:rFonts w:ascii="Aptos" w:hAnsi="Aptos" w:cs="Arial"/>
        </w:rPr>
      </w:pPr>
    </w:p>
    <w:p w14:paraId="7643B523" w14:textId="77777777" w:rsidR="00AC29A6" w:rsidRPr="003F6045" w:rsidRDefault="00695F5F">
      <w:pPr>
        <w:jc w:val="both"/>
        <w:rPr>
          <w:rFonts w:ascii="Aptos" w:hAnsi="Aptos" w:cs="Arial"/>
        </w:rPr>
      </w:pPr>
      <w:r w:rsidRPr="003F6045">
        <w:rPr>
          <w:rFonts w:ascii="Aptos" w:hAnsi="Aptos" w:cs="Arial"/>
        </w:rPr>
        <w:tab/>
      </w:r>
    </w:p>
    <w:p w14:paraId="1E88EACA" w14:textId="4CDB02CF" w:rsidR="00695F5F" w:rsidRPr="003F6045" w:rsidRDefault="00695F5F">
      <w:pPr>
        <w:jc w:val="both"/>
        <w:rPr>
          <w:rFonts w:ascii="Aptos" w:hAnsi="Aptos" w:cs="Arial"/>
          <w:b/>
          <w:sz w:val="20"/>
        </w:rPr>
      </w:pP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  <w:b/>
          <w:sz w:val="20"/>
        </w:rPr>
        <w:t xml:space="preserve">Anschrift </w:t>
      </w:r>
      <w:r w:rsidR="00A31813">
        <w:rPr>
          <w:rFonts w:ascii="Aptos" w:hAnsi="Aptos" w:cs="Arial"/>
          <w:b/>
          <w:sz w:val="20"/>
        </w:rPr>
        <w:t>der Beratungsstelle Halle</w:t>
      </w:r>
      <w:r w:rsidRPr="003F6045">
        <w:rPr>
          <w:rFonts w:ascii="Aptos" w:hAnsi="Aptos" w:cs="Arial"/>
          <w:b/>
          <w:sz w:val="20"/>
        </w:rPr>
        <w:t>:</w:t>
      </w:r>
    </w:p>
    <w:p w14:paraId="05A41097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021D3618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35B0E3E7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5E23DCB3" w14:textId="77777777" w:rsidR="00695F5F" w:rsidRPr="003F6045" w:rsidRDefault="00695F5F">
      <w:pPr>
        <w:jc w:val="both"/>
        <w:rPr>
          <w:rFonts w:ascii="Aptos" w:hAnsi="Aptos" w:cs="Arial"/>
        </w:rPr>
      </w:pPr>
    </w:p>
    <w:p w14:paraId="20D6B052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673705D7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  <w:b/>
          <w:bCs/>
          <w:sz w:val="20"/>
        </w:rPr>
        <w:t>Landkreis/kreisfreie Stadt:</w:t>
      </w:r>
    </w:p>
    <w:p w14:paraId="44E7F0F5" w14:textId="77777777" w:rsidR="007D5FB2" w:rsidRPr="003F6045" w:rsidRDefault="007D5FB2">
      <w:pPr>
        <w:jc w:val="both"/>
        <w:rPr>
          <w:rFonts w:ascii="Aptos" w:hAnsi="Aptos" w:cs="Arial"/>
          <w:b/>
          <w:bCs/>
          <w:sz w:val="20"/>
        </w:rPr>
      </w:pPr>
    </w:p>
    <w:p w14:paraId="1113B768" w14:textId="77777777" w:rsidR="007D5FB2" w:rsidRPr="003F6045" w:rsidRDefault="007D5FB2">
      <w:pPr>
        <w:jc w:val="both"/>
        <w:rPr>
          <w:rFonts w:ascii="Aptos" w:hAnsi="Aptos" w:cs="Arial"/>
          <w:b/>
          <w:bCs/>
        </w:rPr>
      </w:pP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</w:p>
    <w:p w14:paraId="3C6FC070" w14:textId="77777777" w:rsidR="00695F5F" w:rsidRPr="003F6045" w:rsidRDefault="00695F5F">
      <w:pPr>
        <w:jc w:val="both"/>
        <w:rPr>
          <w:rFonts w:ascii="Aptos" w:hAnsi="Aptos" w:cs="Arial"/>
          <w:b/>
          <w:bCs/>
        </w:rPr>
      </w:pPr>
    </w:p>
    <w:p w14:paraId="2636503F" w14:textId="77777777" w:rsidR="007D5FB2" w:rsidRPr="003F6045" w:rsidRDefault="007D5FB2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  <w:sz w:val="20"/>
        </w:rPr>
        <w:t>überwiegender Einzugsbereich:</w:t>
      </w:r>
    </w:p>
    <w:p w14:paraId="0CB14646" w14:textId="77777777" w:rsidR="00AC29A6" w:rsidRPr="003F6045" w:rsidRDefault="00AC29A6">
      <w:pPr>
        <w:jc w:val="both"/>
        <w:rPr>
          <w:rFonts w:ascii="Aptos" w:hAnsi="Aptos" w:cs="Arial"/>
          <w:b/>
          <w:bCs/>
        </w:rPr>
      </w:pPr>
    </w:p>
    <w:p w14:paraId="07E1A68D" w14:textId="77777777" w:rsidR="00AC29A6" w:rsidRPr="003F6045" w:rsidRDefault="00AC29A6">
      <w:pPr>
        <w:jc w:val="both"/>
        <w:rPr>
          <w:rFonts w:ascii="Aptos" w:hAnsi="Aptos" w:cs="Arial"/>
          <w:b/>
          <w:bCs/>
        </w:rPr>
      </w:pPr>
    </w:p>
    <w:p w14:paraId="76BF2EC2" w14:textId="77777777" w:rsidR="00AC29A6" w:rsidRPr="003F6045" w:rsidRDefault="00AC29A6">
      <w:pPr>
        <w:jc w:val="both"/>
        <w:rPr>
          <w:rFonts w:ascii="Aptos" w:hAnsi="Aptos" w:cs="Arial"/>
        </w:rPr>
      </w:pP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</w:p>
    <w:p w14:paraId="1F71C9E1" w14:textId="77777777" w:rsidR="00AC29A6" w:rsidRPr="003F6045" w:rsidRDefault="00AC29A6">
      <w:pPr>
        <w:jc w:val="both"/>
        <w:rPr>
          <w:rFonts w:ascii="Aptos" w:hAnsi="Aptos" w:cs="Arial"/>
        </w:rPr>
      </w:pPr>
    </w:p>
    <w:p w14:paraId="6B5A8AE3" w14:textId="6E191839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Ansprechpartner/Innen: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="00A31813">
        <w:rPr>
          <w:rFonts w:ascii="Aptos" w:hAnsi="Aptos" w:cs="Arial"/>
          <w:b/>
          <w:bCs/>
          <w:sz w:val="20"/>
        </w:rPr>
        <w:t>Ansprechpartner/Innen</w:t>
      </w:r>
      <w:r w:rsidRPr="003F6045">
        <w:rPr>
          <w:rFonts w:ascii="Aptos" w:hAnsi="Aptos" w:cs="Arial"/>
          <w:b/>
          <w:bCs/>
          <w:sz w:val="20"/>
        </w:rPr>
        <w:t>:</w:t>
      </w:r>
    </w:p>
    <w:p w14:paraId="0B8F119E" w14:textId="77777777" w:rsidR="00AC29A6" w:rsidRPr="003F6045" w:rsidRDefault="00AC29A6">
      <w:pPr>
        <w:jc w:val="both"/>
        <w:rPr>
          <w:rFonts w:ascii="Aptos" w:hAnsi="Aptos" w:cs="Arial"/>
          <w:sz w:val="20"/>
        </w:rPr>
      </w:pPr>
    </w:p>
    <w:p w14:paraId="0AA38449" w14:textId="77777777" w:rsidR="00AC29A6" w:rsidRPr="003F6045" w:rsidRDefault="00AC29A6">
      <w:pPr>
        <w:jc w:val="both"/>
        <w:rPr>
          <w:rFonts w:ascii="Aptos" w:hAnsi="Aptos" w:cs="Arial"/>
          <w:sz w:val="20"/>
        </w:rPr>
      </w:pPr>
    </w:p>
    <w:p w14:paraId="3E16AC9A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Telefon: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 xml:space="preserve">Telefon: </w:t>
      </w:r>
    </w:p>
    <w:p w14:paraId="06E85FBF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1BADE706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79849357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Fax: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>Fax:</w:t>
      </w:r>
    </w:p>
    <w:p w14:paraId="6E15595A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4411CF80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7A523A70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  <w:lang w:val="it-IT"/>
        </w:rPr>
      </w:pPr>
      <w:r w:rsidRPr="003F6045">
        <w:rPr>
          <w:rFonts w:ascii="Aptos" w:hAnsi="Aptos" w:cs="Arial"/>
          <w:b/>
          <w:bCs/>
          <w:sz w:val="20"/>
          <w:lang w:val="it-IT"/>
        </w:rPr>
        <w:t>E-Mail:</w:t>
      </w:r>
      <w:r w:rsidRPr="003F6045">
        <w:rPr>
          <w:rFonts w:ascii="Aptos" w:hAnsi="Aptos" w:cs="Arial"/>
          <w:b/>
          <w:bCs/>
          <w:sz w:val="20"/>
          <w:lang w:val="it-IT"/>
        </w:rPr>
        <w:tab/>
      </w:r>
      <w:r w:rsidRPr="003F6045">
        <w:rPr>
          <w:rFonts w:ascii="Aptos" w:hAnsi="Aptos" w:cs="Arial"/>
          <w:b/>
          <w:bCs/>
          <w:sz w:val="20"/>
          <w:lang w:val="it-IT"/>
        </w:rPr>
        <w:tab/>
      </w:r>
      <w:r w:rsidRPr="003F6045">
        <w:rPr>
          <w:rFonts w:ascii="Aptos" w:hAnsi="Aptos" w:cs="Arial"/>
          <w:b/>
          <w:bCs/>
          <w:sz w:val="20"/>
          <w:lang w:val="it-IT"/>
        </w:rPr>
        <w:tab/>
      </w:r>
      <w:r w:rsidRPr="003F6045">
        <w:rPr>
          <w:rFonts w:ascii="Aptos" w:hAnsi="Aptos" w:cs="Arial"/>
          <w:b/>
          <w:bCs/>
          <w:sz w:val="20"/>
          <w:lang w:val="it-IT"/>
        </w:rPr>
        <w:tab/>
      </w:r>
      <w:r w:rsidRPr="003F6045">
        <w:rPr>
          <w:rFonts w:ascii="Aptos" w:hAnsi="Aptos" w:cs="Arial"/>
          <w:b/>
          <w:bCs/>
          <w:sz w:val="20"/>
          <w:lang w:val="it-IT"/>
        </w:rPr>
        <w:tab/>
      </w:r>
      <w:r w:rsidR="00695F5F" w:rsidRPr="003F6045">
        <w:rPr>
          <w:rFonts w:ascii="Aptos" w:hAnsi="Aptos" w:cs="Arial"/>
          <w:b/>
          <w:bCs/>
          <w:sz w:val="20"/>
          <w:lang w:val="it-IT"/>
        </w:rPr>
        <w:tab/>
      </w:r>
      <w:r w:rsidRPr="003F6045">
        <w:rPr>
          <w:rFonts w:ascii="Aptos" w:hAnsi="Aptos" w:cs="Arial"/>
          <w:b/>
          <w:bCs/>
          <w:sz w:val="20"/>
          <w:lang w:val="it-IT"/>
        </w:rPr>
        <w:tab/>
        <w:t>E-Mail:</w:t>
      </w:r>
    </w:p>
    <w:p w14:paraId="3F98CBD4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  <w:lang w:val="it-IT"/>
        </w:rPr>
      </w:pPr>
    </w:p>
    <w:p w14:paraId="63D068A4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  <w:lang w:val="it-IT"/>
        </w:rPr>
      </w:pPr>
    </w:p>
    <w:p w14:paraId="4D4B599B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  <w:lang w:val="it-IT"/>
        </w:rPr>
      </w:pPr>
    </w:p>
    <w:p w14:paraId="5EB97D14" w14:textId="53C3393E" w:rsidR="00AC29A6" w:rsidRPr="003F6045" w:rsidRDefault="00AC29A6">
      <w:pPr>
        <w:jc w:val="both"/>
        <w:rPr>
          <w:rFonts w:ascii="Aptos" w:hAnsi="Aptos" w:cs="Arial"/>
          <w:b/>
          <w:bCs/>
          <w:sz w:val="20"/>
          <w:vertAlign w:val="superscript"/>
        </w:rPr>
      </w:pPr>
      <w:r w:rsidRPr="003F6045">
        <w:rPr>
          <w:rFonts w:ascii="Aptos" w:hAnsi="Aptos" w:cs="Arial"/>
          <w:b/>
          <w:bCs/>
          <w:sz w:val="20"/>
          <w:u w:val="single"/>
        </w:rPr>
        <w:t>Bankverbindun</w:t>
      </w:r>
      <w:r w:rsidR="00695F5F" w:rsidRPr="003F6045">
        <w:rPr>
          <w:rFonts w:ascii="Aptos" w:hAnsi="Aptos" w:cs="Arial"/>
          <w:b/>
          <w:bCs/>
          <w:sz w:val="20"/>
          <w:u w:val="single"/>
        </w:rPr>
        <w:t>g</w:t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</w:p>
    <w:p w14:paraId="0D004614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5E8D30A0" w14:textId="0377E72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Bank/Kreditinstitut:</w:t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  <w:r w:rsidR="00695F5F" w:rsidRPr="003F6045">
        <w:rPr>
          <w:rFonts w:ascii="Aptos" w:hAnsi="Aptos" w:cs="Arial"/>
          <w:b/>
          <w:bCs/>
          <w:sz w:val="20"/>
        </w:rPr>
        <w:tab/>
      </w:r>
    </w:p>
    <w:p w14:paraId="698F4F47" w14:textId="77777777" w:rsidR="00AC29A6" w:rsidRPr="003F6045" w:rsidRDefault="00AC29A6">
      <w:pPr>
        <w:jc w:val="both"/>
        <w:rPr>
          <w:rFonts w:ascii="Aptos" w:hAnsi="Aptos" w:cs="Arial"/>
          <w:b/>
          <w:bCs/>
          <w:sz w:val="20"/>
        </w:rPr>
      </w:pPr>
    </w:p>
    <w:p w14:paraId="39E138E0" w14:textId="29EB7EAA" w:rsidR="00695F5F" w:rsidRPr="003F6045" w:rsidRDefault="00CE0DBE" w:rsidP="00695F5F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sz w:val="20"/>
        </w:rPr>
        <w:t>IBAN</w:t>
      </w:r>
      <w:r w:rsidR="00A5047E" w:rsidRPr="003F6045">
        <w:rPr>
          <w:rFonts w:ascii="Aptos" w:hAnsi="Aptos" w:cs="Arial"/>
          <w:b/>
          <w:sz w:val="20"/>
        </w:rPr>
        <w:t>:</w:t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</w:p>
    <w:p w14:paraId="104FBA4D" w14:textId="77777777" w:rsidR="00695F5F" w:rsidRPr="003F6045" w:rsidRDefault="00695F5F" w:rsidP="00695F5F">
      <w:pPr>
        <w:jc w:val="both"/>
        <w:rPr>
          <w:rFonts w:ascii="Aptos" w:hAnsi="Aptos" w:cs="Arial"/>
          <w:b/>
          <w:bCs/>
          <w:sz w:val="20"/>
        </w:rPr>
      </w:pPr>
    </w:p>
    <w:p w14:paraId="5DAAD60A" w14:textId="4A66FBC6" w:rsidR="00695F5F" w:rsidRPr="003F6045" w:rsidRDefault="00CE0DBE" w:rsidP="00695F5F">
      <w:pPr>
        <w:jc w:val="both"/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sz w:val="20"/>
        </w:rPr>
        <w:t>BIC:</w:t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  <w:r w:rsidR="00695F5F" w:rsidRPr="003F6045">
        <w:rPr>
          <w:rFonts w:ascii="Aptos" w:hAnsi="Aptos" w:cs="Arial"/>
          <w:b/>
          <w:sz w:val="20"/>
        </w:rPr>
        <w:tab/>
      </w:r>
    </w:p>
    <w:p w14:paraId="160AE048" w14:textId="77777777" w:rsidR="003F6045" w:rsidRDefault="003F6045" w:rsidP="00695F5F">
      <w:pPr>
        <w:jc w:val="both"/>
        <w:rPr>
          <w:rFonts w:ascii="Arial" w:hAnsi="Arial" w:cs="Arial"/>
          <w:b/>
          <w:bCs/>
          <w:sz w:val="20"/>
        </w:rPr>
      </w:pPr>
    </w:p>
    <w:p w14:paraId="66BAAF49" w14:textId="77777777" w:rsidR="003F6045" w:rsidRDefault="003F6045" w:rsidP="00695F5F">
      <w:pPr>
        <w:jc w:val="both"/>
        <w:rPr>
          <w:rFonts w:ascii="Arial" w:hAnsi="Arial" w:cs="Arial"/>
          <w:b/>
          <w:bCs/>
          <w:sz w:val="20"/>
        </w:rPr>
      </w:pPr>
    </w:p>
    <w:p w14:paraId="0C584C5C" w14:textId="77777777" w:rsidR="003F6045" w:rsidRDefault="003F6045" w:rsidP="00695F5F">
      <w:pPr>
        <w:jc w:val="both"/>
        <w:rPr>
          <w:rFonts w:ascii="Arial" w:hAnsi="Arial" w:cs="Arial"/>
          <w:b/>
          <w:bCs/>
          <w:sz w:val="20"/>
        </w:rPr>
      </w:pPr>
    </w:p>
    <w:p w14:paraId="75DCF5C9" w14:textId="57A467F2" w:rsidR="003F6045" w:rsidRPr="00695F5F" w:rsidRDefault="003F6045" w:rsidP="00695F5F">
      <w:pPr>
        <w:jc w:val="both"/>
        <w:rPr>
          <w:rFonts w:ascii="Arial" w:hAnsi="Arial" w:cs="Arial"/>
          <w:b/>
          <w:bCs/>
          <w:sz w:val="20"/>
        </w:rPr>
      </w:pPr>
    </w:p>
    <w:p w14:paraId="7DE23511" w14:textId="77777777" w:rsidR="00695F5F" w:rsidRPr="00695F5F" w:rsidRDefault="00695F5F" w:rsidP="00695F5F">
      <w:pPr>
        <w:jc w:val="both"/>
        <w:rPr>
          <w:rFonts w:ascii="Arial" w:hAnsi="Arial" w:cs="Arial"/>
          <w:b/>
          <w:bCs/>
          <w:sz w:val="20"/>
        </w:rPr>
      </w:pPr>
    </w:p>
    <w:p w14:paraId="6A1ABB8B" w14:textId="066F9254" w:rsidR="00AC29A6" w:rsidRPr="00695F5F" w:rsidRDefault="00AC29A6">
      <w:pPr>
        <w:jc w:val="both"/>
        <w:rPr>
          <w:rFonts w:ascii="Arial" w:hAnsi="Arial" w:cs="Arial"/>
          <w:b/>
          <w:sz w:val="20"/>
        </w:rPr>
        <w:sectPr w:rsidR="00AC29A6" w:rsidRPr="00695F5F">
          <w:headerReference w:type="even" r:id="rId7"/>
          <w:headerReference w:type="default" r:id="rId8"/>
          <w:footerReference w:type="default" r:id="rId9"/>
          <w:footerReference w:type="first" r:id="rId10"/>
          <w:footnotePr>
            <w:numFmt w:val="lowerRoman"/>
          </w:footnotePr>
          <w:endnotePr>
            <w:numFmt w:val="decimal"/>
          </w:endnotePr>
          <w:pgSz w:w="11907" w:h="16840" w:code="9"/>
          <w:pgMar w:top="1503" w:right="805" w:bottom="1134" w:left="1276" w:header="454" w:footer="505" w:gutter="0"/>
          <w:cols w:space="720"/>
          <w:titlePg/>
        </w:sectPr>
      </w:pPr>
    </w:p>
    <w:p w14:paraId="1E99B2C4" w14:textId="77777777" w:rsidR="00AC29A6" w:rsidRDefault="00AC29A6">
      <w:pPr>
        <w:jc w:val="both"/>
        <w:rPr>
          <w:rFonts w:ascii="Arial" w:hAnsi="Arial" w:cs="Arial"/>
        </w:rPr>
      </w:pPr>
    </w:p>
    <w:p w14:paraId="096BD8EE" w14:textId="77777777" w:rsidR="00AC29A6" w:rsidRDefault="00AC29A6">
      <w:pPr>
        <w:jc w:val="both"/>
        <w:rPr>
          <w:rFonts w:ascii="Arial" w:hAnsi="Arial" w:cs="Arial"/>
        </w:rPr>
      </w:pPr>
    </w:p>
    <w:p w14:paraId="096DE021" w14:textId="77777777" w:rsidR="00AC29A6" w:rsidRPr="003F6045" w:rsidRDefault="00AC29A6">
      <w:pPr>
        <w:jc w:val="both"/>
        <w:rPr>
          <w:rFonts w:ascii="Aptos" w:hAnsi="Aptos" w:cs="Arial"/>
          <w:b/>
          <w:u w:val="single"/>
        </w:rPr>
      </w:pPr>
      <w:r w:rsidRPr="003F6045">
        <w:rPr>
          <w:rFonts w:ascii="Aptos" w:hAnsi="Aptos" w:cs="Arial"/>
          <w:b/>
          <w:u w:val="single"/>
        </w:rPr>
        <w:t>1. Personelle Ausstattung:</w:t>
      </w:r>
    </w:p>
    <w:p w14:paraId="573C1845" w14:textId="77777777" w:rsidR="00AC29A6" w:rsidRDefault="00AC29A6">
      <w:pPr>
        <w:jc w:val="both"/>
        <w:rPr>
          <w:rFonts w:ascii="Arial" w:hAnsi="Arial" w:cs="Arial"/>
        </w:rPr>
      </w:pPr>
    </w:p>
    <w:tbl>
      <w:tblPr>
        <w:tblW w:w="14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1843"/>
        <w:gridCol w:w="1559"/>
        <w:gridCol w:w="709"/>
        <w:gridCol w:w="1701"/>
        <w:gridCol w:w="1417"/>
        <w:gridCol w:w="1662"/>
        <w:gridCol w:w="1733"/>
      </w:tblGrid>
      <w:tr w:rsidR="007D5FB2" w:rsidRPr="003F6045" w14:paraId="28619D5A" w14:textId="77777777" w:rsidTr="00085ACF">
        <w:trPr>
          <w:trHeight w:val="1788"/>
        </w:trPr>
        <w:tc>
          <w:tcPr>
            <w:tcW w:w="1951" w:type="dxa"/>
          </w:tcPr>
          <w:p w14:paraId="377BF77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  <w:p w14:paraId="29D084DE" w14:textId="77777777" w:rsidR="00A5047E" w:rsidRPr="003F6045" w:rsidRDefault="00A5047E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Name</w:t>
            </w:r>
          </w:p>
          <w:p w14:paraId="3F85F1D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109ACF79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  <w:p w14:paraId="1E1601B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Tätigkeit</w:t>
            </w:r>
          </w:p>
        </w:tc>
        <w:tc>
          <w:tcPr>
            <w:tcW w:w="1843" w:type="dxa"/>
          </w:tcPr>
          <w:p w14:paraId="4D4BA7A3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  <w:p w14:paraId="6A6AE4DD" w14:textId="77777777" w:rsidR="00A5047E" w:rsidRPr="003F6045" w:rsidRDefault="00A5047E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Qualifikation</w:t>
            </w:r>
          </w:p>
        </w:tc>
        <w:tc>
          <w:tcPr>
            <w:tcW w:w="1559" w:type="dxa"/>
          </w:tcPr>
          <w:p w14:paraId="21DAEB85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  <w:p w14:paraId="668A231B" w14:textId="77777777" w:rsidR="00A5047E" w:rsidRPr="003F6045" w:rsidRDefault="00A5047E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Wöchentliche</w:t>
            </w:r>
          </w:p>
          <w:p w14:paraId="5C71C22F" w14:textId="77777777" w:rsidR="00A5047E" w:rsidRPr="003F6045" w:rsidRDefault="00A5047E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Arbeitszeit (Std.)</w:t>
            </w:r>
          </w:p>
        </w:tc>
        <w:tc>
          <w:tcPr>
            <w:tcW w:w="709" w:type="dxa"/>
          </w:tcPr>
          <w:p w14:paraId="13337D30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  <w:p w14:paraId="3956546F" w14:textId="77777777" w:rsidR="00A5047E" w:rsidRPr="003F6045" w:rsidRDefault="00481456" w:rsidP="0058531E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VzÄ</w:t>
            </w:r>
          </w:p>
        </w:tc>
        <w:tc>
          <w:tcPr>
            <w:tcW w:w="1701" w:type="dxa"/>
          </w:tcPr>
          <w:p w14:paraId="3FF1F06E" w14:textId="77777777" w:rsidR="00A5047E" w:rsidRPr="003F6045" w:rsidRDefault="00C279FF" w:rsidP="0018510A">
            <w:pPr>
              <w:rPr>
                <w:rFonts w:ascii="Aptos" w:hAnsi="Aptos" w:cs="Arial"/>
                <w:sz w:val="20"/>
              </w:rPr>
            </w:pPr>
            <w:r w:rsidRPr="003F6045">
              <w:rPr>
                <w:rFonts w:ascii="Aptos" w:hAnsi="Aptos" w:cs="Arial"/>
                <w:sz w:val="20"/>
              </w:rPr>
              <w:t>(vergleichbare)</w:t>
            </w:r>
          </w:p>
          <w:p w14:paraId="3FA17817" w14:textId="77777777" w:rsidR="00A5047E" w:rsidRPr="003F6045" w:rsidRDefault="00A5047E" w:rsidP="0018510A">
            <w:pPr>
              <w:rPr>
                <w:rFonts w:ascii="Aptos" w:hAnsi="Aptos" w:cs="Arial"/>
                <w:sz w:val="20"/>
              </w:rPr>
            </w:pPr>
            <w:r w:rsidRPr="003F6045">
              <w:rPr>
                <w:rFonts w:ascii="Aptos" w:hAnsi="Aptos" w:cs="Arial"/>
                <w:sz w:val="20"/>
              </w:rPr>
              <w:t xml:space="preserve">Entgelt- bzw. Vergütungsgruppe </w:t>
            </w:r>
            <w:r w:rsidRPr="003F6045">
              <w:rPr>
                <w:rFonts w:ascii="Aptos" w:hAnsi="Aptos" w:cs="Arial"/>
                <w:b/>
                <w:sz w:val="20"/>
                <w:u w:val="single"/>
              </w:rPr>
              <w:t>und</w:t>
            </w:r>
            <w:r w:rsidR="00C279FF" w:rsidRPr="003F6045">
              <w:rPr>
                <w:rFonts w:ascii="Aptos" w:hAnsi="Aptos" w:cs="Arial"/>
                <w:b/>
                <w:sz w:val="20"/>
                <w:u w:val="single"/>
              </w:rPr>
              <w:t>/oder</w:t>
            </w:r>
            <w:r w:rsidRPr="003F6045">
              <w:rPr>
                <w:rFonts w:ascii="Aptos" w:hAnsi="Aptos" w:cs="Arial"/>
                <w:sz w:val="20"/>
              </w:rPr>
              <w:t xml:space="preserve"> Tarif</w:t>
            </w:r>
            <w:r w:rsidR="00C279FF" w:rsidRPr="003F6045">
              <w:rPr>
                <w:rFonts w:ascii="Aptos" w:hAnsi="Aptos" w:cs="Arial"/>
                <w:sz w:val="20"/>
              </w:rPr>
              <w:t>(vertrag)</w:t>
            </w:r>
          </w:p>
        </w:tc>
        <w:tc>
          <w:tcPr>
            <w:tcW w:w="1417" w:type="dxa"/>
          </w:tcPr>
          <w:p w14:paraId="3088D2D0" w14:textId="77777777" w:rsidR="00A5047E" w:rsidRPr="003F6045" w:rsidRDefault="00A5047E" w:rsidP="0018510A">
            <w:pPr>
              <w:rPr>
                <w:rFonts w:ascii="Aptos" w:hAnsi="Aptos" w:cs="Arial"/>
              </w:rPr>
            </w:pPr>
          </w:p>
          <w:p w14:paraId="0C0C41D8" w14:textId="77777777" w:rsidR="00A5047E" w:rsidRPr="003F6045" w:rsidRDefault="00A5047E" w:rsidP="0018510A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Bruttopersonalkosten pro Jahr</w:t>
            </w:r>
          </w:p>
        </w:tc>
        <w:tc>
          <w:tcPr>
            <w:tcW w:w="1662" w:type="dxa"/>
          </w:tcPr>
          <w:p w14:paraId="4D46AB7F" w14:textId="77777777" w:rsidR="00A5047E" w:rsidRPr="003F6045" w:rsidRDefault="00A5047E" w:rsidP="0018510A">
            <w:pPr>
              <w:rPr>
                <w:rFonts w:ascii="Aptos" w:hAnsi="Aptos" w:cs="Arial"/>
              </w:rPr>
            </w:pPr>
          </w:p>
          <w:p w14:paraId="2B2E1189" w14:textId="77777777" w:rsidR="00A5047E" w:rsidRPr="003F6045" w:rsidRDefault="00A5047E" w:rsidP="0018510A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Arbeitgeberanteil*</w:t>
            </w:r>
          </w:p>
        </w:tc>
        <w:tc>
          <w:tcPr>
            <w:tcW w:w="1733" w:type="dxa"/>
          </w:tcPr>
          <w:p w14:paraId="21638BEA" w14:textId="77777777" w:rsidR="00A5047E" w:rsidRPr="003F6045" w:rsidRDefault="00A5047E" w:rsidP="0018510A">
            <w:pPr>
              <w:rPr>
                <w:rFonts w:ascii="Aptos" w:hAnsi="Aptos" w:cs="Arial"/>
              </w:rPr>
            </w:pPr>
          </w:p>
          <w:p w14:paraId="02FB4D01" w14:textId="77777777" w:rsidR="00A5047E" w:rsidRPr="003F6045" w:rsidRDefault="00A5047E" w:rsidP="0018510A">
            <w:pPr>
              <w:rPr>
                <w:rFonts w:ascii="Aptos" w:hAnsi="Aptos" w:cs="Arial"/>
              </w:rPr>
            </w:pPr>
            <w:r w:rsidRPr="003F6045">
              <w:rPr>
                <w:rFonts w:ascii="Aptos" w:hAnsi="Aptos" w:cs="Arial"/>
              </w:rPr>
              <w:t>Personalkosten pro Jahr insgesamt</w:t>
            </w:r>
          </w:p>
          <w:p w14:paraId="7DC5CD4A" w14:textId="77777777" w:rsidR="00A5047E" w:rsidRPr="003F6045" w:rsidRDefault="00A5047E" w:rsidP="0018510A">
            <w:pPr>
              <w:rPr>
                <w:rFonts w:ascii="Aptos" w:hAnsi="Aptos" w:cs="Arial"/>
              </w:rPr>
            </w:pPr>
          </w:p>
        </w:tc>
      </w:tr>
      <w:tr w:rsidR="007D5FB2" w:rsidRPr="003F6045" w14:paraId="034DDCAC" w14:textId="77777777" w:rsidTr="00085ACF">
        <w:trPr>
          <w:trHeight w:val="567"/>
        </w:trPr>
        <w:tc>
          <w:tcPr>
            <w:tcW w:w="1951" w:type="dxa"/>
          </w:tcPr>
          <w:p w14:paraId="43DE4DD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425D7AF6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1743163F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03B9316D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72A9E176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7A3B54E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5135885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0DBBA09D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720D4CF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  <w:tr w:rsidR="007D5FB2" w:rsidRPr="003F6045" w14:paraId="4391BE99" w14:textId="77777777" w:rsidTr="00085ACF">
        <w:trPr>
          <w:trHeight w:val="567"/>
        </w:trPr>
        <w:tc>
          <w:tcPr>
            <w:tcW w:w="1951" w:type="dxa"/>
          </w:tcPr>
          <w:p w14:paraId="5D177698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682D8354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351423C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60AC6EB7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522046E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3B4C353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75A2C5D6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008CA5C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2EC12ABF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  <w:tr w:rsidR="007D5FB2" w:rsidRPr="003F6045" w14:paraId="3FB22E25" w14:textId="77777777" w:rsidTr="00085ACF">
        <w:trPr>
          <w:trHeight w:val="567"/>
        </w:trPr>
        <w:tc>
          <w:tcPr>
            <w:tcW w:w="1951" w:type="dxa"/>
          </w:tcPr>
          <w:p w14:paraId="4949D76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30DA38AE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3EBD3B03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7C8DA6B9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6141EFBB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3996C1C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67940DB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35DFD278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669A1205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  <w:tr w:rsidR="007D5FB2" w:rsidRPr="003F6045" w14:paraId="55A2BE57" w14:textId="77777777" w:rsidTr="00085ACF">
        <w:trPr>
          <w:trHeight w:val="567"/>
        </w:trPr>
        <w:tc>
          <w:tcPr>
            <w:tcW w:w="1951" w:type="dxa"/>
          </w:tcPr>
          <w:p w14:paraId="31A12399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0DDF7C7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51B70A45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7611CA83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2392EE7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56D2196D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55264329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37EB708F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5E49F0AB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  <w:tr w:rsidR="007D5FB2" w:rsidRPr="003F6045" w14:paraId="36635DAE" w14:textId="77777777" w:rsidTr="00085ACF">
        <w:trPr>
          <w:trHeight w:val="567"/>
        </w:trPr>
        <w:tc>
          <w:tcPr>
            <w:tcW w:w="1951" w:type="dxa"/>
          </w:tcPr>
          <w:p w14:paraId="5F6CF0D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71611F48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35F9F48F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5127DEE6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019F0C4E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4DA7AB48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3462C3A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4BF96C9C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3AC86F5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  <w:tr w:rsidR="007D5FB2" w:rsidRPr="003F6045" w14:paraId="1DDCBE92" w14:textId="77777777" w:rsidTr="00085ACF">
        <w:trPr>
          <w:trHeight w:val="567"/>
        </w:trPr>
        <w:tc>
          <w:tcPr>
            <w:tcW w:w="1951" w:type="dxa"/>
          </w:tcPr>
          <w:p w14:paraId="1D0D9B3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2268" w:type="dxa"/>
          </w:tcPr>
          <w:p w14:paraId="2E08D0B2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843" w:type="dxa"/>
          </w:tcPr>
          <w:p w14:paraId="233B013A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559" w:type="dxa"/>
          </w:tcPr>
          <w:p w14:paraId="29AAC944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709" w:type="dxa"/>
          </w:tcPr>
          <w:p w14:paraId="17F7FC37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01" w:type="dxa"/>
          </w:tcPr>
          <w:p w14:paraId="1F937A89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417" w:type="dxa"/>
          </w:tcPr>
          <w:p w14:paraId="77D0A837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662" w:type="dxa"/>
          </w:tcPr>
          <w:p w14:paraId="1AD24D0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  <w:tc>
          <w:tcPr>
            <w:tcW w:w="1733" w:type="dxa"/>
          </w:tcPr>
          <w:p w14:paraId="10E0DF21" w14:textId="77777777" w:rsidR="00A5047E" w:rsidRPr="003F6045" w:rsidRDefault="00A5047E" w:rsidP="0058531E">
            <w:pPr>
              <w:rPr>
                <w:rFonts w:ascii="Aptos" w:hAnsi="Aptos" w:cs="Arial"/>
              </w:rPr>
            </w:pPr>
          </w:p>
        </w:tc>
      </w:tr>
    </w:tbl>
    <w:p w14:paraId="3887A8C1" w14:textId="77777777" w:rsidR="0058531E" w:rsidRPr="003F6045" w:rsidRDefault="0058531E" w:rsidP="0058531E">
      <w:pPr>
        <w:rPr>
          <w:rFonts w:ascii="Aptos" w:hAnsi="Aptos" w:cs="Arial"/>
        </w:rPr>
      </w:pPr>
    </w:p>
    <w:p w14:paraId="4761B30E" w14:textId="77777777" w:rsidR="007D5FB2" w:rsidRPr="003F6045" w:rsidRDefault="007D5FB2" w:rsidP="0058531E">
      <w:pPr>
        <w:rPr>
          <w:rFonts w:ascii="Aptos" w:hAnsi="Aptos" w:cs="Arial"/>
          <w:b/>
          <w:sz w:val="16"/>
        </w:rPr>
      </w:pPr>
      <w:r w:rsidRPr="003F6045">
        <w:rPr>
          <w:rFonts w:ascii="Aptos" w:hAnsi="Aptos" w:cs="Arial"/>
          <w:b/>
          <w:sz w:val="16"/>
        </w:rPr>
        <w:t>*Arbeitgeberanteil (Sozialversicherung, Beiträge zur U1 / U2, Insolvenzgeldumlage, Berufsgenossenschaft)</w:t>
      </w:r>
    </w:p>
    <w:p w14:paraId="0A1EE9BE" w14:textId="77777777" w:rsidR="007D5FB2" w:rsidRPr="003F6045" w:rsidRDefault="007D5FB2" w:rsidP="0058531E">
      <w:pPr>
        <w:rPr>
          <w:rFonts w:ascii="Aptos" w:hAnsi="Aptos" w:cs="Arial"/>
          <w:b/>
          <w:sz w:val="16"/>
        </w:rPr>
      </w:pPr>
    </w:p>
    <w:p w14:paraId="5EF9E6B4" w14:textId="77777777" w:rsidR="0058531E" w:rsidRPr="003F6045" w:rsidRDefault="0058531E" w:rsidP="00A5047E">
      <w:pPr>
        <w:rPr>
          <w:rFonts w:ascii="Aptos" w:hAnsi="Aptos" w:cs="Arial"/>
        </w:rPr>
      </w:pPr>
    </w:p>
    <w:p w14:paraId="34146893" w14:textId="77777777" w:rsidR="0058531E" w:rsidRPr="003F6045" w:rsidRDefault="0058531E" w:rsidP="007D5FB2">
      <w:pPr>
        <w:spacing w:line="360" w:lineRule="auto"/>
        <w:rPr>
          <w:rFonts w:ascii="Aptos" w:hAnsi="Aptos" w:cs="Arial"/>
        </w:rPr>
      </w:pPr>
      <w:r w:rsidRPr="003F6045">
        <w:rPr>
          <w:rFonts w:ascii="Aptos" w:hAnsi="Aptos" w:cs="Arial"/>
        </w:rPr>
        <w:t>Hiermit wird bestätigt, dass die Beschäftigten nicht bessergestellt werden, als vergleichbare Landesbedienstete.</w:t>
      </w:r>
    </w:p>
    <w:p w14:paraId="0DFC996F" w14:textId="77777777" w:rsidR="0058531E" w:rsidRPr="003F6045" w:rsidRDefault="0058531E" w:rsidP="007D5FB2">
      <w:pPr>
        <w:spacing w:line="360" w:lineRule="auto"/>
        <w:rPr>
          <w:rFonts w:ascii="Aptos" w:hAnsi="Aptos" w:cs="Arial"/>
        </w:rPr>
      </w:pPr>
      <w:r w:rsidRPr="003F6045">
        <w:rPr>
          <w:rFonts w:ascii="Aptos" w:hAnsi="Aptos" w:cs="Arial"/>
        </w:rPr>
        <w:t xml:space="preserve">Höhere Vergütungen als nach </w:t>
      </w:r>
      <w:r w:rsidR="00C279FF" w:rsidRPr="003F6045">
        <w:rPr>
          <w:rFonts w:ascii="Aptos" w:hAnsi="Aptos" w:cs="Arial"/>
        </w:rPr>
        <w:t xml:space="preserve">EG 10 </w:t>
      </w:r>
      <w:r w:rsidRPr="003F6045">
        <w:rPr>
          <w:rFonts w:ascii="Aptos" w:hAnsi="Aptos" w:cs="Arial"/>
        </w:rPr>
        <w:t>TV-L sowie sonstige über- und außertarifliche Leistungen werden nicht gewährt.</w:t>
      </w:r>
    </w:p>
    <w:p w14:paraId="2E96FC7C" w14:textId="77777777" w:rsidR="0058531E" w:rsidRPr="003F6045" w:rsidRDefault="0058531E" w:rsidP="0058531E">
      <w:pPr>
        <w:rPr>
          <w:rFonts w:ascii="Aptos" w:hAnsi="Aptos" w:cs="Arial"/>
        </w:rPr>
      </w:pPr>
    </w:p>
    <w:p w14:paraId="7160ED9F" w14:textId="77777777" w:rsidR="0058531E" w:rsidRPr="003F6045" w:rsidRDefault="0058531E" w:rsidP="0058531E">
      <w:pPr>
        <w:rPr>
          <w:rFonts w:ascii="Aptos" w:hAnsi="Aptos" w:cs="Arial"/>
        </w:rPr>
      </w:pPr>
    </w:p>
    <w:p w14:paraId="2E88DF07" w14:textId="77777777" w:rsidR="0058531E" w:rsidRPr="003F6045" w:rsidRDefault="0058531E" w:rsidP="0058531E">
      <w:pPr>
        <w:rPr>
          <w:rFonts w:ascii="Aptos" w:hAnsi="Aptos" w:cs="Arial"/>
        </w:rPr>
      </w:pPr>
    </w:p>
    <w:p w14:paraId="53E0E988" w14:textId="77777777" w:rsidR="0058531E" w:rsidRPr="003F6045" w:rsidRDefault="0058531E" w:rsidP="0058531E">
      <w:pPr>
        <w:rPr>
          <w:rFonts w:ascii="Aptos" w:hAnsi="Aptos" w:cs="Arial"/>
        </w:rPr>
      </w:pPr>
      <w:r w:rsidRPr="003F6045">
        <w:rPr>
          <w:rFonts w:ascii="Aptos" w:hAnsi="Aptos" w:cs="Arial"/>
        </w:rPr>
        <w:t>Stempel</w:t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  <w:t>……………</w:t>
      </w:r>
      <w:proofErr w:type="gramStart"/>
      <w:r w:rsidRPr="003F6045">
        <w:rPr>
          <w:rFonts w:ascii="Aptos" w:hAnsi="Aptos" w:cs="Arial"/>
        </w:rPr>
        <w:t>…….</w:t>
      </w:r>
      <w:proofErr w:type="gramEnd"/>
      <w:r w:rsidRPr="003F6045">
        <w:rPr>
          <w:rFonts w:ascii="Aptos" w:hAnsi="Aptos" w:cs="Arial"/>
        </w:rPr>
        <w:t>.…………………………</w:t>
      </w:r>
      <w:proofErr w:type="gramStart"/>
      <w:r w:rsidRPr="003F6045">
        <w:rPr>
          <w:rFonts w:ascii="Aptos" w:hAnsi="Aptos" w:cs="Arial"/>
        </w:rPr>
        <w:t>…….</w:t>
      </w:r>
      <w:proofErr w:type="gramEnd"/>
      <w:r w:rsidRPr="003F6045">
        <w:rPr>
          <w:rFonts w:ascii="Aptos" w:hAnsi="Aptos" w:cs="Arial"/>
        </w:rPr>
        <w:t>.</w:t>
      </w:r>
    </w:p>
    <w:p w14:paraId="766BE603" w14:textId="77777777" w:rsidR="0058531E" w:rsidRPr="003F6045" w:rsidRDefault="0058531E" w:rsidP="0058531E">
      <w:pPr>
        <w:rPr>
          <w:rFonts w:ascii="Aptos" w:hAnsi="Aptos" w:cs="Arial"/>
        </w:rPr>
      </w:pP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</w:r>
      <w:r w:rsidRPr="003F6045">
        <w:rPr>
          <w:rFonts w:ascii="Aptos" w:hAnsi="Aptos" w:cs="Arial"/>
        </w:rPr>
        <w:tab/>
        <w:t>Rechtsverbindliche Unterschrift des Trägers</w:t>
      </w:r>
    </w:p>
    <w:p w14:paraId="2463F89A" w14:textId="77777777" w:rsidR="00AC29A6" w:rsidRDefault="00AC29A6">
      <w:pPr>
        <w:rPr>
          <w:rFonts w:ascii="Arial" w:hAnsi="Arial" w:cs="Arial"/>
        </w:rPr>
      </w:pPr>
    </w:p>
    <w:p w14:paraId="2A44FAFF" w14:textId="77777777" w:rsidR="00AC29A6" w:rsidRDefault="00AC29A6">
      <w:pPr>
        <w:jc w:val="both"/>
        <w:rPr>
          <w:rFonts w:ascii="Arial" w:hAnsi="Arial" w:cs="Arial"/>
        </w:rPr>
        <w:sectPr w:rsidR="00AC29A6">
          <w:headerReference w:type="first" r:id="rId11"/>
          <w:footnotePr>
            <w:numFmt w:val="lowerRoman"/>
          </w:footnotePr>
          <w:endnotePr>
            <w:numFmt w:val="decimal"/>
          </w:endnotePr>
          <w:pgSz w:w="16840" w:h="11907" w:orient="landscape" w:code="9"/>
          <w:pgMar w:top="1276" w:right="1503" w:bottom="805" w:left="1134" w:header="454" w:footer="567" w:gutter="0"/>
          <w:cols w:space="720"/>
          <w:titlePg/>
        </w:sectPr>
      </w:pPr>
    </w:p>
    <w:p w14:paraId="335DD451" w14:textId="37D3D4D8" w:rsidR="00D0303A" w:rsidRPr="003F6045" w:rsidRDefault="00D0303A" w:rsidP="00D0303A">
      <w:pPr>
        <w:jc w:val="both"/>
        <w:rPr>
          <w:rFonts w:ascii="Aptos" w:hAnsi="Aptos" w:cs="Arial"/>
        </w:rPr>
      </w:pPr>
      <w:r w:rsidRPr="003F6045">
        <w:rPr>
          <w:rFonts w:ascii="Aptos" w:hAnsi="Aptos" w:cs="Arial"/>
          <w:b/>
          <w:bCs/>
          <w:sz w:val="20"/>
          <w:u w:val="single"/>
        </w:rPr>
        <w:t>2. Kostenplan: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  <w:t xml:space="preserve">           </w:t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3F6045" w:rsidRPr="003F6045">
        <w:rPr>
          <w:rFonts w:ascii="Aptos" w:hAnsi="Aptos" w:cs="Arial"/>
          <w:b/>
          <w:bCs/>
          <w:sz w:val="20"/>
        </w:rPr>
        <w:t>202</w:t>
      </w:r>
      <w:r w:rsidR="00E0592F">
        <w:rPr>
          <w:rFonts w:ascii="Aptos" w:hAnsi="Aptos" w:cs="Arial"/>
          <w:b/>
          <w:bCs/>
          <w:sz w:val="20"/>
        </w:rPr>
        <w:t>7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 xml:space="preserve">        </w:t>
      </w:r>
    </w:p>
    <w:p w14:paraId="31A6EC70" w14:textId="77777777" w:rsidR="00D0303A" w:rsidRPr="003F6045" w:rsidRDefault="00D0303A" w:rsidP="00D0303A">
      <w:pPr>
        <w:jc w:val="both"/>
        <w:rPr>
          <w:rFonts w:ascii="Aptos" w:hAnsi="Aptos" w:cs="Arial"/>
        </w:rPr>
      </w:pPr>
    </w:p>
    <w:p w14:paraId="6BC94353" w14:textId="07345A35" w:rsidR="00D0303A" w:rsidRPr="003F6045" w:rsidRDefault="00D0303A" w:rsidP="00D0303A">
      <w:pPr>
        <w:jc w:val="both"/>
        <w:rPr>
          <w:rFonts w:ascii="Aptos" w:hAnsi="Aptos" w:cs="Arial"/>
          <w:b/>
          <w:sz w:val="20"/>
        </w:rPr>
      </w:pPr>
      <w:r w:rsidRPr="003F6045">
        <w:rPr>
          <w:rFonts w:ascii="Aptos" w:hAnsi="Aptos" w:cs="Arial"/>
          <w:b/>
          <w:sz w:val="20"/>
        </w:rPr>
        <w:t>Personalausgaben:</w:t>
      </w:r>
      <w:r w:rsidR="00EE2AA3" w:rsidRPr="003F6045">
        <w:rPr>
          <w:rFonts w:ascii="Aptos" w:hAnsi="Aptos" w:cs="Arial"/>
          <w:b/>
          <w:sz w:val="20"/>
        </w:rPr>
        <w:tab/>
      </w:r>
      <w:r w:rsidR="00EE2AA3" w:rsidRPr="003F6045">
        <w:rPr>
          <w:rFonts w:ascii="Aptos" w:hAnsi="Aptos" w:cs="Arial"/>
          <w:b/>
          <w:sz w:val="20"/>
        </w:rPr>
        <w:tab/>
      </w:r>
      <w:r w:rsidRPr="003F6045">
        <w:rPr>
          <w:rFonts w:ascii="Aptos" w:hAnsi="Aptos" w:cs="Arial"/>
          <w:b/>
          <w:sz w:val="20"/>
        </w:rPr>
        <w:t xml:space="preserve">  </w:t>
      </w:r>
      <w:r w:rsidR="00EE2AA3" w:rsidRPr="003F6045">
        <w:rPr>
          <w:rFonts w:ascii="Aptos" w:hAnsi="Aptos" w:cs="Arial"/>
          <w:b/>
          <w:sz w:val="20"/>
        </w:rPr>
        <w:t xml:space="preserve"> </w:t>
      </w:r>
      <w:r w:rsidR="003F6045"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 w:rsidR="003F6045">
        <w:rPr>
          <w:rFonts w:ascii="Aptos" w:hAnsi="Aptos" w:cs="Arial"/>
          <w:b/>
          <w:sz w:val="20"/>
        </w:rPr>
        <w:tab/>
      </w:r>
      <w:r w:rsidRPr="003F6045">
        <w:rPr>
          <w:rFonts w:ascii="Aptos" w:hAnsi="Aptos" w:cs="Arial"/>
          <w:b/>
          <w:sz w:val="20"/>
        </w:rPr>
        <w:t>……………………. EUR</w:t>
      </w:r>
      <w:r w:rsidRPr="003F6045">
        <w:rPr>
          <w:rFonts w:ascii="Aptos" w:hAnsi="Aptos" w:cs="Arial"/>
          <w:b/>
          <w:sz w:val="20"/>
        </w:rPr>
        <w:tab/>
      </w:r>
    </w:p>
    <w:p w14:paraId="2328C1AA" w14:textId="77777777" w:rsidR="00D0303A" w:rsidRPr="003F6045" w:rsidRDefault="00D0303A" w:rsidP="00D0303A">
      <w:pPr>
        <w:jc w:val="both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ab/>
      </w:r>
    </w:p>
    <w:p w14:paraId="6D9A49A2" w14:textId="6CA02EFF" w:rsidR="00EE2AA3" w:rsidRPr="003F6045" w:rsidRDefault="00EE2AA3" w:rsidP="00EE2AA3">
      <w:pPr>
        <w:spacing w:line="360" w:lineRule="auto"/>
        <w:rPr>
          <w:rFonts w:ascii="Aptos" w:hAnsi="Aptos" w:cs="Arial"/>
          <w:b/>
          <w:sz w:val="20"/>
          <w:szCs w:val="22"/>
        </w:rPr>
      </w:pPr>
      <w:r w:rsidRPr="003F6045">
        <w:rPr>
          <w:rFonts w:ascii="Aptos" w:hAnsi="Aptos" w:cs="Arial"/>
          <w:b/>
          <w:sz w:val="20"/>
          <w:szCs w:val="22"/>
        </w:rPr>
        <w:t>Sachausgaben:</w:t>
      </w:r>
      <w:r w:rsidRPr="003F6045">
        <w:rPr>
          <w:rFonts w:ascii="Aptos" w:hAnsi="Aptos" w:cs="Arial"/>
          <w:b/>
          <w:sz w:val="20"/>
          <w:szCs w:val="22"/>
        </w:rPr>
        <w:tab/>
      </w:r>
      <w:r w:rsidRPr="003F6045">
        <w:rPr>
          <w:rFonts w:ascii="Aptos" w:hAnsi="Aptos" w:cs="Arial"/>
          <w:b/>
          <w:sz w:val="20"/>
          <w:szCs w:val="22"/>
        </w:rPr>
        <w:tab/>
        <w:t xml:space="preserve"> </w:t>
      </w:r>
      <w:r w:rsidRPr="003F6045">
        <w:rPr>
          <w:rFonts w:ascii="Aptos" w:hAnsi="Aptos" w:cs="Arial"/>
          <w:b/>
          <w:sz w:val="20"/>
          <w:szCs w:val="22"/>
        </w:rPr>
        <w:tab/>
        <w:t xml:space="preserve"> </w:t>
      </w:r>
      <w:r w:rsidR="003F6045">
        <w:rPr>
          <w:rFonts w:ascii="Aptos" w:hAnsi="Aptos" w:cs="Arial"/>
          <w:b/>
          <w:sz w:val="20"/>
          <w:szCs w:val="22"/>
        </w:rPr>
        <w:tab/>
      </w:r>
      <w:r w:rsidR="004D2DEB">
        <w:rPr>
          <w:rFonts w:ascii="Aptos" w:hAnsi="Aptos" w:cs="Arial"/>
          <w:b/>
          <w:sz w:val="20"/>
          <w:szCs w:val="22"/>
        </w:rPr>
        <w:tab/>
      </w:r>
      <w:r w:rsidR="004D2DEB">
        <w:rPr>
          <w:rFonts w:ascii="Aptos" w:hAnsi="Aptos" w:cs="Arial"/>
          <w:b/>
          <w:sz w:val="20"/>
          <w:szCs w:val="22"/>
        </w:rPr>
        <w:tab/>
      </w:r>
      <w:r w:rsidR="004D2DEB">
        <w:rPr>
          <w:rFonts w:ascii="Aptos" w:hAnsi="Aptos" w:cs="Arial"/>
          <w:b/>
          <w:sz w:val="20"/>
          <w:szCs w:val="22"/>
        </w:rPr>
        <w:tab/>
      </w:r>
      <w:r w:rsidR="003F6045">
        <w:rPr>
          <w:rFonts w:ascii="Aptos" w:hAnsi="Aptos" w:cs="Arial"/>
          <w:b/>
          <w:sz w:val="20"/>
          <w:szCs w:val="22"/>
        </w:rPr>
        <w:tab/>
      </w:r>
      <w:r w:rsidRPr="003F6045">
        <w:rPr>
          <w:rFonts w:ascii="Aptos" w:hAnsi="Aptos" w:cs="Arial"/>
          <w:b/>
          <w:sz w:val="20"/>
          <w:szCs w:val="22"/>
        </w:rPr>
        <w:t>……………………. EUR</w:t>
      </w:r>
      <w:r w:rsidRPr="003F6045">
        <w:rPr>
          <w:rFonts w:ascii="Aptos" w:hAnsi="Aptos" w:cs="Arial"/>
          <w:b/>
          <w:sz w:val="20"/>
          <w:szCs w:val="22"/>
        </w:rPr>
        <w:tab/>
      </w:r>
      <w:r w:rsidRPr="003F6045">
        <w:rPr>
          <w:rFonts w:ascii="Aptos" w:hAnsi="Aptos" w:cs="Arial"/>
          <w:b/>
          <w:sz w:val="20"/>
          <w:szCs w:val="22"/>
        </w:rPr>
        <w:tab/>
        <w:t xml:space="preserve">   </w:t>
      </w:r>
    </w:p>
    <w:p w14:paraId="5307B281" w14:textId="77777777" w:rsidR="00EE2AA3" w:rsidRPr="003F6045" w:rsidRDefault="00EE2AA3" w:rsidP="00EE2AA3">
      <w:pPr>
        <w:rPr>
          <w:rFonts w:ascii="Aptos" w:hAnsi="Aptos" w:cs="Arial"/>
          <w:bCs/>
          <w:sz w:val="20"/>
        </w:rPr>
      </w:pPr>
      <w:r w:rsidRPr="003F6045">
        <w:rPr>
          <w:rFonts w:ascii="Aptos" w:hAnsi="Aptos" w:cs="Arial"/>
          <w:bCs/>
          <w:sz w:val="20"/>
        </w:rPr>
        <w:t>darunter für:</w:t>
      </w:r>
      <w:r w:rsidRPr="003F6045">
        <w:rPr>
          <w:rFonts w:ascii="Aptos" w:hAnsi="Aptos" w:cs="Arial"/>
          <w:bCs/>
          <w:sz w:val="20"/>
        </w:rPr>
        <w:tab/>
      </w:r>
    </w:p>
    <w:p w14:paraId="6957D301" w14:textId="77777777" w:rsidR="00EE2AA3" w:rsidRPr="003F6045" w:rsidRDefault="00EE2AA3" w:rsidP="00EE2AA3">
      <w:pPr>
        <w:rPr>
          <w:rFonts w:ascii="Aptos" w:hAnsi="Aptos" w:cs="Arial"/>
          <w:b/>
          <w:sz w:val="20"/>
        </w:rPr>
      </w:pPr>
      <w:r w:rsidRPr="003F6045">
        <w:rPr>
          <w:rFonts w:ascii="Aptos" w:hAnsi="Aptos" w:cs="Arial"/>
          <w:b/>
          <w:sz w:val="20"/>
        </w:rPr>
        <w:tab/>
      </w:r>
      <w:r w:rsidRPr="003F6045">
        <w:rPr>
          <w:rFonts w:ascii="Aptos" w:hAnsi="Aptos" w:cs="Arial"/>
          <w:b/>
          <w:sz w:val="20"/>
        </w:rPr>
        <w:tab/>
      </w:r>
    </w:p>
    <w:p w14:paraId="6946CCE4" w14:textId="1CF8AA5B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  <w:t xml:space="preserve">  </w:t>
      </w:r>
      <w:r w:rsidRPr="003F6045">
        <w:rPr>
          <w:rFonts w:ascii="Aptos" w:hAnsi="Aptos" w:cs="Arial"/>
          <w:sz w:val="20"/>
        </w:rPr>
        <w:tab/>
        <w:t xml:space="preserve"> </w:t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</w:t>
      </w:r>
      <w:r w:rsidR="004D2DEB">
        <w:rPr>
          <w:rFonts w:ascii="Aptos" w:hAnsi="Aptos" w:cs="Arial"/>
          <w:sz w:val="20"/>
        </w:rPr>
        <w:t xml:space="preserve"> </w:t>
      </w:r>
      <w:r w:rsidRPr="003F6045">
        <w:rPr>
          <w:rFonts w:ascii="Aptos" w:hAnsi="Aptos" w:cs="Arial"/>
          <w:sz w:val="20"/>
        </w:rPr>
        <w:t xml:space="preserve"> ……………………. EUR  </w:t>
      </w:r>
      <w:r w:rsidRPr="003F6045">
        <w:rPr>
          <w:rFonts w:ascii="Aptos" w:hAnsi="Aptos" w:cs="Arial"/>
          <w:sz w:val="20"/>
        </w:rPr>
        <w:tab/>
        <w:t xml:space="preserve">   </w:t>
      </w:r>
      <w:r w:rsidRPr="003F6045">
        <w:rPr>
          <w:rFonts w:ascii="Aptos" w:hAnsi="Aptos" w:cs="Arial"/>
          <w:sz w:val="20"/>
        </w:rPr>
        <w:tab/>
        <w:t xml:space="preserve">     </w:t>
      </w:r>
    </w:p>
    <w:p w14:paraId="5C2F2683" w14:textId="7200E202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  <w:t xml:space="preserve">     </w:t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 </w:t>
      </w:r>
      <w:r w:rsidRPr="003F6045">
        <w:rPr>
          <w:rFonts w:ascii="Aptos" w:hAnsi="Aptos" w:cs="Arial"/>
          <w:sz w:val="20"/>
        </w:rPr>
        <w:tab/>
        <w:t xml:space="preserve">   </w:t>
      </w:r>
    </w:p>
    <w:p w14:paraId="17E547B5" w14:textId="68434906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  <w:t xml:space="preserve">     </w:t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</w:t>
      </w:r>
      <w:r w:rsidRPr="003F6045">
        <w:rPr>
          <w:rFonts w:ascii="Aptos" w:hAnsi="Aptos" w:cs="Arial"/>
          <w:sz w:val="20"/>
        </w:rPr>
        <w:tab/>
        <w:t xml:space="preserve">  </w:t>
      </w:r>
    </w:p>
    <w:p w14:paraId="51FCB59B" w14:textId="3256AD89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 xml:space="preserve"> …………………………………</w:t>
      </w:r>
      <w:r w:rsidRPr="003F6045">
        <w:rPr>
          <w:rFonts w:ascii="Aptos" w:hAnsi="Aptos" w:cs="Arial"/>
          <w:sz w:val="20"/>
        </w:rPr>
        <w:tab/>
        <w:t xml:space="preserve">   </w:t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  <w:t xml:space="preserve">   ……………………. EUR   </w:t>
      </w:r>
      <w:r w:rsidRPr="003F6045">
        <w:rPr>
          <w:rFonts w:ascii="Aptos" w:hAnsi="Aptos" w:cs="Arial"/>
          <w:sz w:val="20"/>
        </w:rPr>
        <w:tab/>
        <w:t xml:space="preserve"> </w:t>
      </w:r>
    </w:p>
    <w:p w14:paraId="66CFE6C1" w14:textId="150923CB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  <w:t xml:space="preserve"> </w:t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</w:t>
      </w:r>
      <w:r w:rsidRPr="003F6045">
        <w:rPr>
          <w:rFonts w:ascii="Aptos" w:hAnsi="Aptos" w:cs="Arial"/>
          <w:sz w:val="20"/>
        </w:rPr>
        <w:tab/>
      </w:r>
    </w:p>
    <w:p w14:paraId="50D46616" w14:textId="448CB1AB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   </w:t>
      </w:r>
      <w:r w:rsidRPr="003F6045">
        <w:rPr>
          <w:rFonts w:ascii="Aptos" w:hAnsi="Aptos" w:cs="Arial"/>
          <w:sz w:val="20"/>
        </w:rPr>
        <w:tab/>
        <w:t xml:space="preserve"> </w:t>
      </w:r>
    </w:p>
    <w:p w14:paraId="7F5D2A03" w14:textId="6E2B0620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  <w:t xml:space="preserve">   </w:t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   </w:t>
      </w:r>
      <w:r w:rsidRPr="003F6045">
        <w:rPr>
          <w:rFonts w:ascii="Aptos" w:hAnsi="Aptos" w:cs="Arial"/>
          <w:sz w:val="20"/>
        </w:rPr>
        <w:tab/>
        <w:t xml:space="preserve"> </w:t>
      </w:r>
    </w:p>
    <w:p w14:paraId="3421B4FE" w14:textId="17C7F7B0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          </w:t>
      </w:r>
    </w:p>
    <w:p w14:paraId="0C295083" w14:textId="45468096" w:rsidR="00EE2AA3" w:rsidRPr="003F6045" w:rsidRDefault="00EE2AA3" w:rsidP="00EE2AA3">
      <w:pPr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…………………………………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……………………. EUR       </w:t>
      </w:r>
    </w:p>
    <w:p w14:paraId="5B90BD53" w14:textId="77777777" w:rsidR="003F6045" w:rsidRPr="003F6045" w:rsidRDefault="003F6045" w:rsidP="00EE2AA3">
      <w:pPr>
        <w:rPr>
          <w:rFonts w:ascii="Aptos" w:hAnsi="Aptos" w:cs="Arial"/>
          <w:sz w:val="20"/>
        </w:rPr>
      </w:pPr>
    </w:p>
    <w:p w14:paraId="28027C12" w14:textId="2495287F" w:rsidR="00EE2AA3" w:rsidRPr="003F6045" w:rsidRDefault="003F6045" w:rsidP="00EE2AA3">
      <w:pPr>
        <w:rPr>
          <w:rFonts w:ascii="Aptos" w:hAnsi="Aptos" w:cs="Arial"/>
          <w:b/>
          <w:bCs/>
          <w:sz w:val="20"/>
        </w:rPr>
      </w:pPr>
      <w:r w:rsidRPr="003F6045">
        <w:rPr>
          <w:rFonts w:ascii="Aptos" w:hAnsi="Aptos" w:cs="Arial"/>
          <w:b/>
          <w:bCs/>
          <w:sz w:val="20"/>
        </w:rPr>
        <w:t>Dolmetscherkosten: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 xml:space="preserve">   ……………………. EUR</w:t>
      </w:r>
      <w:r w:rsidR="00EE2AA3" w:rsidRPr="003F6045">
        <w:rPr>
          <w:rFonts w:ascii="Aptos" w:hAnsi="Aptos" w:cs="Arial"/>
          <w:b/>
          <w:bCs/>
          <w:sz w:val="20"/>
        </w:rPr>
        <w:t xml:space="preserve">   </w:t>
      </w:r>
      <w:r w:rsidR="00EE2AA3" w:rsidRPr="003F6045">
        <w:rPr>
          <w:rFonts w:ascii="Aptos" w:hAnsi="Aptos" w:cs="Arial"/>
          <w:b/>
          <w:bCs/>
          <w:sz w:val="20"/>
        </w:rPr>
        <w:tab/>
        <w:t xml:space="preserve">     </w:t>
      </w:r>
    </w:p>
    <w:p w14:paraId="7F7370A7" w14:textId="77777777" w:rsidR="00D0303A" w:rsidRPr="003F6045" w:rsidRDefault="00D0303A" w:rsidP="004D2DEB">
      <w:pPr>
        <w:jc w:val="both"/>
        <w:rPr>
          <w:rFonts w:ascii="Aptos" w:hAnsi="Aptos" w:cs="Arial"/>
          <w:sz w:val="20"/>
        </w:rPr>
      </w:pPr>
    </w:p>
    <w:p w14:paraId="0AB5AB30" w14:textId="5BB9AA50" w:rsidR="00D0303A" w:rsidRPr="003F6045" w:rsidRDefault="003F6045" w:rsidP="00D0303A">
      <w:pPr>
        <w:jc w:val="both"/>
        <w:rPr>
          <w:rFonts w:ascii="Aptos" w:hAnsi="Aptos" w:cs="Arial"/>
          <w:b/>
          <w:sz w:val="20"/>
        </w:rPr>
      </w:pPr>
      <w:r>
        <w:rPr>
          <w:rFonts w:ascii="Aptos" w:hAnsi="Aptos" w:cs="Arial"/>
          <w:b/>
          <w:sz w:val="20"/>
        </w:rPr>
        <w:t>A</w:t>
      </w:r>
      <w:r w:rsidRPr="003F6045">
        <w:rPr>
          <w:rFonts w:ascii="Aptos" w:hAnsi="Aptos" w:cs="Arial"/>
          <w:b/>
          <w:sz w:val="20"/>
        </w:rPr>
        <w:t>us</w:t>
      </w:r>
      <w:r w:rsidR="00D0303A" w:rsidRPr="003F6045">
        <w:rPr>
          <w:rFonts w:ascii="Aptos" w:hAnsi="Aptos" w:cs="Arial"/>
          <w:b/>
          <w:sz w:val="20"/>
        </w:rPr>
        <w:t>gaben insgesamt:</w:t>
      </w:r>
      <w:r w:rsidR="00D0303A" w:rsidRPr="003F6045">
        <w:rPr>
          <w:rFonts w:ascii="Aptos" w:hAnsi="Aptos" w:cs="Arial"/>
          <w:b/>
          <w:sz w:val="20"/>
        </w:rPr>
        <w:tab/>
      </w:r>
      <w:r w:rsidR="00D0303A" w:rsidRPr="003F6045">
        <w:rPr>
          <w:rFonts w:ascii="Aptos" w:hAnsi="Aptos" w:cs="Arial"/>
          <w:b/>
          <w:sz w:val="20"/>
        </w:rPr>
        <w:tab/>
      </w:r>
      <w:r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 w:rsidR="004D2DEB">
        <w:rPr>
          <w:rFonts w:ascii="Aptos" w:hAnsi="Aptos" w:cs="Arial"/>
          <w:b/>
          <w:sz w:val="20"/>
        </w:rPr>
        <w:tab/>
      </w:r>
      <w:r>
        <w:rPr>
          <w:rFonts w:ascii="Aptos" w:hAnsi="Aptos" w:cs="Arial"/>
          <w:b/>
          <w:sz w:val="20"/>
        </w:rPr>
        <w:tab/>
      </w:r>
      <w:r w:rsidR="00D0303A" w:rsidRPr="003F6045">
        <w:rPr>
          <w:rFonts w:ascii="Aptos" w:hAnsi="Aptos" w:cs="Arial"/>
          <w:b/>
          <w:sz w:val="20"/>
        </w:rPr>
        <w:t xml:space="preserve">   ……………………. EUR</w:t>
      </w:r>
      <w:r w:rsidR="00D0303A" w:rsidRPr="003F6045">
        <w:rPr>
          <w:rFonts w:ascii="Aptos" w:hAnsi="Aptos" w:cs="Arial"/>
          <w:b/>
          <w:sz w:val="20"/>
        </w:rPr>
        <w:tab/>
      </w:r>
      <w:r w:rsidR="00D0303A" w:rsidRPr="003F6045">
        <w:rPr>
          <w:rFonts w:ascii="Aptos" w:hAnsi="Aptos" w:cs="Arial"/>
          <w:b/>
          <w:sz w:val="20"/>
        </w:rPr>
        <w:tab/>
      </w:r>
    </w:p>
    <w:p w14:paraId="767505DC" w14:textId="77777777" w:rsidR="00D0303A" w:rsidRPr="003F6045" w:rsidRDefault="00D0303A" w:rsidP="00122604">
      <w:pPr>
        <w:jc w:val="both"/>
        <w:rPr>
          <w:rFonts w:ascii="Aptos" w:hAnsi="Aptos" w:cs="Arial"/>
          <w:sz w:val="20"/>
        </w:rPr>
      </w:pPr>
    </w:p>
    <w:p w14:paraId="026EB652" w14:textId="77777777" w:rsidR="00D0303A" w:rsidRPr="003F6045" w:rsidRDefault="00D0303A" w:rsidP="00122604">
      <w:pPr>
        <w:jc w:val="both"/>
        <w:rPr>
          <w:rFonts w:ascii="Aptos" w:hAnsi="Aptos" w:cs="Arial"/>
        </w:rPr>
      </w:pPr>
    </w:p>
    <w:p w14:paraId="6C5522C1" w14:textId="3BB9370A" w:rsidR="00D0303A" w:rsidRPr="003F6045" w:rsidRDefault="00D0303A" w:rsidP="00D0303A">
      <w:pPr>
        <w:jc w:val="both"/>
        <w:rPr>
          <w:rFonts w:ascii="Aptos" w:hAnsi="Aptos" w:cs="Arial"/>
          <w:b/>
          <w:bCs/>
          <w:sz w:val="20"/>
          <w:u w:val="single"/>
        </w:rPr>
      </w:pPr>
      <w:r w:rsidRPr="003F6045">
        <w:rPr>
          <w:rFonts w:ascii="Aptos" w:hAnsi="Aptos" w:cs="Arial"/>
          <w:b/>
          <w:sz w:val="20"/>
          <w:u w:val="single"/>
        </w:rPr>
        <w:t>3. Beantragung einer Landeszuwendung</w:t>
      </w:r>
      <w:r w:rsidRPr="003F6045">
        <w:rPr>
          <w:rFonts w:ascii="Aptos" w:hAnsi="Aptos" w:cs="Arial"/>
          <w:b/>
          <w:sz w:val="18"/>
          <w:u w:val="single"/>
        </w:rPr>
        <w:t>:</w:t>
      </w:r>
      <w:r w:rsidRPr="003F6045">
        <w:rPr>
          <w:rFonts w:ascii="Aptos" w:hAnsi="Aptos" w:cs="Arial"/>
          <w:b/>
          <w:bCs/>
          <w:sz w:val="20"/>
        </w:rPr>
        <w:t xml:space="preserve">    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 xml:space="preserve">      </w:t>
      </w:r>
      <w:r w:rsidR="00E0592F">
        <w:rPr>
          <w:rFonts w:ascii="Aptos" w:hAnsi="Aptos" w:cs="Arial"/>
          <w:b/>
          <w:bCs/>
          <w:sz w:val="20"/>
        </w:rPr>
        <w:t>2027</w:t>
      </w:r>
      <w:r w:rsidRPr="003F6045">
        <w:rPr>
          <w:rFonts w:ascii="Aptos" w:hAnsi="Aptos" w:cs="Arial"/>
          <w:b/>
          <w:bCs/>
          <w:sz w:val="20"/>
        </w:rPr>
        <w:tab/>
        <w:t xml:space="preserve">          </w:t>
      </w:r>
    </w:p>
    <w:p w14:paraId="19234473" w14:textId="77777777" w:rsidR="00D0303A" w:rsidRPr="003F6045" w:rsidRDefault="00D0303A" w:rsidP="00D0303A">
      <w:pPr>
        <w:jc w:val="both"/>
        <w:rPr>
          <w:rFonts w:ascii="Aptos" w:hAnsi="Aptos" w:cs="Arial"/>
        </w:rPr>
      </w:pPr>
    </w:p>
    <w:p w14:paraId="7DD3746F" w14:textId="3AC3F118" w:rsidR="00D0303A" w:rsidRPr="00A31813" w:rsidRDefault="004D2DEB" w:rsidP="00A31813">
      <w:pPr>
        <w:spacing w:line="360" w:lineRule="auto"/>
        <w:ind w:left="-76"/>
        <w:jc w:val="both"/>
        <w:rPr>
          <w:rFonts w:ascii="Aptos" w:hAnsi="Aptos" w:cs="Arial"/>
          <w:sz w:val="20"/>
        </w:rPr>
      </w:pPr>
      <w:r w:rsidRPr="00A31813">
        <w:rPr>
          <w:rFonts w:ascii="Aptos" w:hAnsi="Aptos" w:cs="Arial"/>
          <w:sz w:val="20"/>
        </w:rPr>
        <w:t xml:space="preserve">-       </w:t>
      </w:r>
      <w:r w:rsidR="00D0303A" w:rsidRPr="00A31813">
        <w:rPr>
          <w:rFonts w:ascii="Aptos" w:hAnsi="Aptos" w:cs="Arial"/>
          <w:sz w:val="20"/>
        </w:rPr>
        <w:t xml:space="preserve"> für die Arbeit der </w:t>
      </w:r>
      <w:r w:rsidR="00A31813">
        <w:rPr>
          <w:rFonts w:ascii="Aptos" w:hAnsi="Aptos" w:cs="Arial"/>
          <w:sz w:val="20"/>
        </w:rPr>
        <w:t>Beratungsstelle</w:t>
      </w:r>
      <w:r w:rsidR="00D0303A" w:rsidRPr="00A31813">
        <w:rPr>
          <w:rFonts w:ascii="Aptos" w:hAnsi="Aptos" w:cs="Arial"/>
          <w:sz w:val="20"/>
        </w:rPr>
        <w:t xml:space="preserve">:              </w:t>
      </w:r>
      <w:r w:rsidR="00A31813">
        <w:rPr>
          <w:rFonts w:ascii="Aptos" w:hAnsi="Aptos" w:cs="Arial"/>
          <w:sz w:val="20"/>
        </w:rPr>
        <w:tab/>
      </w:r>
      <w:r w:rsidR="00A31813">
        <w:rPr>
          <w:rFonts w:ascii="Aptos" w:hAnsi="Aptos" w:cs="Arial"/>
          <w:sz w:val="20"/>
        </w:rPr>
        <w:tab/>
      </w:r>
      <w:r w:rsidR="00A31813">
        <w:rPr>
          <w:rFonts w:ascii="Aptos" w:hAnsi="Aptos" w:cs="Arial"/>
          <w:sz w:val="20"/>
        </w:rPr>
        <w:tab/>
      </w:r>
      <w:r w:rsidR="00A31813">
        <w:rPr>
          <w:rFonts w:ascii="Aptos" w:hAnsi="Aptos" w:cs="Arial"/>
          <w:sz w:val="20"/>
        </w:rPr>
        <w:tab/>
      </w:r>
      <w:r w:rsidR="00D0303A" w:rsidRPr="00A31813">
        <w:rPr>
          <w:rFonts w:ascii="Aptos" w:hAnsi="Aptos" w:cs="Arial"/>
          <w:sz w:val="20"/>
        </w:rPr>
        <w:t xml:space="preserve">     ……………………. EUR</w:t>
      </w:r>
      <w:r w:rsidR="00D0303A" w:rsidRPr="00A31813">
        <w:rPr>
          <w:rFonts w:ascii="Aptos" w:hAnsi="Aptos" w:cs="Arial"/>
          <w:sz w:val="20"/>
        </w:rPr>
        <w:tab/>
      </w:r>
      <w:r w:rsidR="00D0303A" w:rsidRPr="00A31813">
        <w:rPr>
          <w:rFonts w:ascii="Aptos" w:hAnsi="Aptos" w:cs="Arial"/>
          <w:sz w:val="20"/>
        </w:rPr>
        <w:tab/>
      </w:r>
    </w:p>
    <w:p w14:paraId="3426C40E" w14:textId="77777777" w:rsidR="00D0303A" w:rsidRPr="003F6045" w:rsidRDefault="00D0303A" w:rsidP="00D0303A">
      <w:pPr>
        <w:jc w:val="both"/>
        <w:rPr>
          <w:rFonts w:ascii="Aptos" w:hAnsi="Aptos" w:cs="Arial"/>
        </w:rPr>
      </w:pPr>
    </w:p>
    <w:p w14:paraId="4E3C1F22" w14:textId="057990E3" w:rsidR="00D0303A" w:rsidRPr="003F6045" w:rsidRDefault="00D0303A" w:rsidP="00D0303A">
      <w:pPr>
        <w:jc w:val="both"/>
        <w:rPr>
          <w:rFonts w:ascii="Aptos" w:hAnsi="Aptos" w:cs="Arial"/>
        </w:rPr>
      </w:pPr>
      <w:r w:rsidRPr="003F6045">
        <w:rPr>
          <w:rFonts w:ascii="Aptos" w:hAnsi="Aptos" w:cs="Arial"/>
          <w:b/>
          <w:bCs/>
          <w:sz w:val="20"/>
          <w:u w:val="single"/>
        </w:rPr>
        <w:t>4. Finanzierungsplan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  <w:t xml:space="preserve">        </w:t>
      </w:r>
      <w:r w:rsidRPr="003F6045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 xml:space="preserve">      </w:t>
      </w:r>
      <w:r w:rsidR="004D2DEB">
        <w:rPr>
          <w:rFonts w:ascii="Aptos" w:hAnsi="Aptos" w:cs="Arial"/>
          <w:b/>
          <w:bCs/>
          <w:sz w:val="20"/>
        </w:rPr>
        <w:t>20</w:t>
      </w:r>
      <w:r w:rsidR="00E0592F">
        <w:rPr>
          <w:rFonts w:ascii="Aptos" w:hAnsi="Aptos" w:cs="Arial"/>
          <w:b/>
          <w:bCs/>
          <w:sz w:val="20"/>
        </w:rPr>
        <w:t>27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  <w:r w:rsidRPr="003F6045">
        <w:rPr>
          <w:rFonts w:ascii="Aptos" w:hAnsi="Aptos" w:cs="Arial"/>
          <w:b/>
          <w:bCs/>
        </w:rPr>
        <w:tab/>
      </w:r>
    </w:p>
    <w:p w14:paraId="73833137" w14:textId="3F941532" w:rsidR="00D0303A" w:rsidRPr="003F6045" w:rsidRDefault="00D0303A" w:rsidP="00D0303A">
      <w:pPr>
        <w:spacing w:line="480" w:lineRule="auto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 xml:space="preserve">beantragte Zuschüsse des Landes:  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   ……………………. EUR</w:t>
      </w:r>
      <w:r w:rsidRPr="003F6045">
        <w:rPr>
          <w:rFonts w:ascii="Aptos" w:hAnsi="Aptos" w:cs="Arial"/>
          <w:sz w:val="20"/>
        </w:rPr>
        <w:tab/>
        <w:t xml:space="preserve"> </w:t>
      </w:r>
    </w:p>
    <w:p w14:paraId="0B041155" w14:textId="63398129" w:rsidR="00EE2AA3" w:rsidRPr="003F6045" w:rsidRDefault="00D0303A" w:rsidP="00D0303A">
      <w:pPr>
        <w:spacing w:line="480" w:lineRule="auto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Zuschüsse Landkreis</w:t>
      </w:r>
      <w:r w:rsidR="00EE2AA3" w:rsidRPr="003F6045">
        <w:rPr>
          <w:rFonts w:ascii="Aptos" w:hAnsi="Aptos" w:cs="Arial"/>
          <w:sz w:val="20"/>
        </w:rPr>
        <w:t>………………:</w:t>
      </w:r>
      <w:r w:rsidR="00EE2AA3" w:rsidRPr="003F6045">
        <w:rPr>
          <w:rFonts w:ascii="Aptos" w:hAnsi="Aptos" w:cs="Arial"/>
          <w:sz w:val="20"/>
        </w:rPr>
        <w:tab/>
      </w:r>
      <w:r w:rsidR="00EE2AA3" w:rsidRP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EE2AA3" w:rsidRPr="003F6045">
        <w:rPr>
          <w:rFonts w:ascii="Aptos" w:hAnsi="Aptos" w:cs="Arial"/>
          <w:sz w:val="20"/>
        </w:rPr>
        <w:t xml:space="preserve">      ……………………. EUR</w:t>
      </w:r>
    </w:p>
    <w:p w14:paraId="36199138" w14:textId="075F4DF4" w:rsidR="00D0303A" w:rsidRPr="003F6045" w:rsidRDefault="00EE2AA3" w:rsidP="00D0303A">
      <w:pPr>
        <w:spacing w:line="480" w:lineRule="auto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 xml:space="preserve">Zuschüsse </w:t>
      </w:r>
      <w:r w:rsidR="00D0303A" w:rsidRPr="003F6045">
        <w:rPr>
          <w:rFonts w:ascii="Aptos" w:hAnsi="Aptos" w:cs="Arial"/>
          <w:sz w:val="20"/>
        </w:rPr>
        <w:t>kreisfreie Stadt</w:t>
      </w:r>
      <w:r w:rsidRPr="003F6045">
        <w:rPr>
          <w:rFonts w:ascii="Aptos" w:hAnsi="Aptos" w:cs="Arial"/>
          <w:sz w:val="20"/>
        </w:rPr>
        <w:t>…</w:t>
      </w:r>
      <w:proofErr w:type="gramStart"/>
      <w:r w:rsidRPr="003F6045">
        <w:rPr>
          <w:rFonts w:ascii="Aptos" w:hAnsi="Aptos" w:cs="Arial"/>
          <w:sz w:val="20"/>
        </w:rPr>
        <w:t>…….</w:t>
      </w:r>
      <w:proofErr w:type="gramEnd"/>
      <w:r w:rsidRPr="003F6045">
        <w:rPr>
          <w:rFonts w:ascii="Aptos" w:hAnsi="Aptos" w:cs="Arial"/>
          <w:sz w:val="20"/>
        </w:rPr>
        <w:t>.</w:t>
      </w:r>
      <w:r w:rsidR="00D0303A" w:rsidRPr="003F6045">
        <w:rPr>
          <w:rFonts w:ascii="Aptos" w:hAnsi="Aptos" w:cs="Arial"/>
          <w:sz w:val="20"/>
        </w:rPr>
        <w:t xml:space="preserve">:     </w:t>
      </w:r>
      <w:r w:rsidR="00D0303A"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D0303A" w:rsidRPr="003F6045">
        <w:rPr>
          <w:rFonts w:ascii="Aptos" w:hAnsi="Aptos" w:cs="Arial"/>
          <w:sz w:val="20"/>
        </w:rPr>
        <w:t xml:space="preserve">      ……………………. EUR</w:t>
      </w:r>
      <w:r w:rsidR="00D0303A" w:rsidRPr="003F6045">
        <w:rPr>
          <w:rFonts w:ascii="Aptos" w:hAnsi="Aptos" w:cs="Arial"/>
          <w:sz w:val="20"/>
        </w:rPr>
        <w:tab/>
      </w:r>
    </w:p>
    <w:p w14:paraId="0DE4D2AF" w14:textId="190C62A6" w:rsidR="00D0303A" w:rsidRPr="003F6045" w:rsidRDefault="00D0303A" w:rsidP="00D0303A">
      <w:pPr>
        <w:spacing w:line="480" w:lineRule="auto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Eigenmittel: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   ……………………. EUR</w:t>
      </w:r>
      <w:r w:rsidRPr="003F6045">
        <w:rPr>
          <w:rFonts w:ascii="Aptos" w:hAnsi="Aptos" w:cs="Arial"/>
          <w:sz w:val="20"/>
        </w:rPr>
        <w:tab/>
      </w:r>
    </w:p>
    <w:p w14:paraId="1E73460A" w14:textId="1FE351F5" w:rsidR="00D0303A" w:rsidRPr="003F6045" w:rsidRDefault="00D0303A" w:rsidP="00D0303A">
      <w:pPr>
        <w:spacing w:line="480" w:lineRule="auto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Sonstige Zuschüsse:</w:t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="004D2DEB">
        <w:rPr>
          <w:rFonts w:ascii="Aptos" w:hAnsi="Aptos" w:cs="Arial"/>
          <w:sz w:val="20"/>
        </w:rPr>
        <w:tab/>
      </w:r>
      <w:r w:rsidRPr="003F6045">
        <w:rPr>
          <w:rFonts w:ascii="Aptos" w:hAnsi="Aptos" w:cs="Arial"/>
          <w:sz w:val="20"/>
        </w:rPr>
        <w:t xml:space="preserve">      ……………………. EUR</w:t>
      </w:r>
      <w:r w:rsidRPr="003F6045">
        <w:rPr>
          <w:rFonts w:ascii="Aptos" w:hAnsi="Aptos" w:cs="Arial"/>
          <w:sz w:val="20"/>
        </w:rPr>
        <w:tab/>
        <w:t xml:space="preserve"> </w:t>
      </w:r>
    </w:p>
    <w:p w14:paraId="4752A587" w14:textId="77777777" w:rsidR="00D0303A" w:rsidRPr="003F6045" w:rsidRDefault="00D0303A" w:rsidP="00EE2AA3">
      <w:pPr>
        <w:spacing w:line="480" w:lineRule="auto"/>
        <w:jc w:val="both"/>
        <w:rPr>
          <w:rFonts w:ascii="Aptos" w:hAnsi="Aptos" w:cs="Arial"/>
          <w:sz w:val="18"/>
        </w:rPr>
      </w:pPr>
      <w:r w:rsidRPr="003F6045">
        <w:rPr>
          <w:rFonts w:ascii="Aptos" w:hAnsi="Aptos" w:cs="Arial"/>
          <w:sz w:val="18"/>
        </w:rPr>
        <w:t>(</w:t>
      </w:r>
      <w:r w:rsidRPr="003F6045">
        <w:rPr>
          <w:rFonts w:ascii="Aptos" w:hAnsi="Aptos" w:cs="Arial"/>
          <w:b/>
          <w:sz w:val="18"/>
        </w:rPr>
        <w:t>bitte erläutern</w:t>
      </w:r>
      <w:r w:rsidRPr="003F6045">
        <w:rPr>
          <w:rFonts w:ascii="Aptos" w:hAnsi="Aptos" w:cs="Arial"/>
          <w:sz w:val="18"/>
        </w:rPr>
        <w:t>)</w:t>
      </w:r>
    </w:p>
    <w:p w14:paraId="2552BD1D" w14:textId="77777777" w:rsidR="00122604" w:rsidRPr="003F6045" w:rsidRDefault="00122604" w:rsidP="00EE2AA3">
      <w:pPr>
        <w:spacing w:line="480" w:lineRule="auto"/>
        <w:jc w:val="both"/>
        <w:rPr>
          <w:rFonts w:ascii="Aptos" w:hAnsi="Aptos" w:cs="Arial"/>
          <w:sz w:val="18"/>
        </w:rPr>
      </w:pPr>
      <w:r w:rsidRPr="003F6045">
        <w:rPr>
          <w:rFonts w:ascii="Aptos" w:hAnsi="Aptos" w:cs="Arial"/>
          <w:sz w:val="18"/>
        </w:rPr>
        <w:t>…………………………….</w:t>
      </w:r>
    </w:p>
    <w:p w14:paraId="34BD8733" w14:textId="0358AEE9" w:rsidR="004D2DEB" w:rsidRDefault="00D0303A" w:rsidP="004D2DEB">
      <w:pPr>
        <w:spacing w:line="480" w:lineRule="auto"/>
        <w:rPr>
          <w:rFonts w:ascii="Aptos" w:hAnsi="Aptos" w:cs="Arial"/>
          <w:b/>
          <w:bCs/>
        </w:rPr>
      </w:pPr>
      <w:r w:rsidRPr="003F6045">
        <w:rPr>
          <w:rFonts w:ascii="Aptos" w:hAnsi="Aptos" w:cs="Arial"/>
          <w:b/>
          <w:bCs/>
          <w:sz w:val="20"/>
        </w:rPr>
        <w:t>Gesamtsumme:</w:t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="004D2DEB">
        <w:rPr>
          <w:rFonts w:ascii="Aptos" w:hAnsi="Aptos" w:cs="Arial"/>
          <w:b/>
          <w:bCs/>
          <w:sz w:val="20"/>
        </w:rPr>
        <w:tab/>
      </w:r>
      <w:r w:rsidRPr="003F6045">
        <w:rPr>
          <w:rFonts w:ascii="Aptos" w:hAnsi="Aptos" w:cs="Arial"/>
          <w:b/>
          <w:bCs/>
          <w:sz w:val="20"/>
        </w:rPr>
        <w:t xml:space="preserve">      </w:t>
      </w:r>
      <w:r w:rsidRPr="003F6045">
        <w:rPr>
          <w:rFonts w:ascii="Aptos" w:hAnsi="Aptos" w:cs="Arial"/>
          <w:b/>
          <w:sz w:val="20"/>
        </w:rPr>
        <w:t>……………………. EUR</w:t>
      </w:r>
      <w:r w:rsidRPr="003F6045">
        <w:rPr>
          <w:rFonts w:ascii="Aptos" w:hAnsi="Aptos" w:cs="Arial"/>
          <w:b/>
          <w:sz w:val="20"/>
        </w:rPr>
        <w:tab/>
      </w:r>
      <w:r w:rsidRPr="003F6045">
        <w:rPr>
          <w:rFonts w:ascii="Aptos" w:hAnsi="Aptos" w:cs="Arial"/>
          <w:b/>
          <w:bCs/>
        </w:rPr>
        <w:tab/>
      </w:r>
    </w:p>
    <w:p w14:paraId="58737886" w14:textId="77777777" w:rsidR="004D2DEB" w:rsidRDefault="004D2DEB" w:rsidP="00D0303A">
      <w:pPr>
        <w:jc w:val="both"/>
        <w:rPr>
          <w:rFonts w:ascii="Aptos" w:hAnsi="Aptos" w:cs="Arial"/>
        </w:rPr>
      </w:pPr>
    </w:p>
    <w:p w14:paraId="5FC522E8" w14:textId="0A7C2A67" w:rsidR="00D0303A" w:rsidRPr="003F6045" w:rsidRDefault="00D0303A" w:rsidP="00D0303A">
      <w:pPr>
        <w:jc w:val="both"/>
        <w:rPr>
          <w:rFonts w:ascii="Aptos" w:hAnsi="Aptos" w:cs="Arial"/>
        </w:rPr>
      </w:pPr>
      <w:r w:rsidRPr="003F6045">
        <w:rPr>
          <w:rFonts w:ascii="Aptos" w:hAnsi="Aptos" w:cs="Arial"/>
        </w:rPr>
        <w:t xml:space="preserve">Ort, Datum: </w:t>
      </w:r>
      <w:r w:rsidRPr="003F6045">
        <w:rPr>
          <w:rFonts w:ascii="Aptos" w:hAnsi="Aptos" w:cs="Arial"/>
          <w:vertAlign w:val="subscript"/>
        </w:rPr>
        <w:t>.......................................................................</w:t>
      </w:r>
    </w:p>
    <w:p w14:paraId="28D9095B" w14:textId="77777777" w:rsidR="00D0303A" w:rsidRPr="003F6045" w:rsidRDefault="00D0303A" w:rsidP="00D0303A">
      <w:pPr>
        <w:jc w:val="both"/>
        <w:rPr>
          <w:rFonts w:ascii="Aptos" w:hAnsi="Aptos" w:cs="Arial"/>
        </w:rPr>
      </w:pPr>
    </w:p>
    <w:p w14:paraId="105F5AD8" w14:textId="07B48BC1" w:rsidR="00D0303A" w:rsidRPr="003F6045" w:rsidRDefault="00D0303A" w:rsidP="00D0303A">
      <w:pPr>
        <w:jc w:val="both"/>
        <w:rPr>
          <w:rFonts w:ascii="Aptos" w:hAnsi="Aptos" w:cs="Arial"/>
          <w:vertAlign w:val="subscript"/>
        </w:rPr>
      </w:pPr>
      <w:r w:rsidRPr="003F6045">
        <w:rPr>
          <w:rFonts w:ascii="Aptos" w:hAnsi="Aptos" w:cs="Arial"/>
          <w:vertAlign w:val="subscript"/>
        </w:rPr>
        <w:t>........................................................................................................................</w:t>
      </w:r>
      <w:r w:rsidRPr="003F6045">
        <w:rPr>
          <w:rFonts w:ascii="Aptos" w:hAnsi="Aptos" w:cs="Arial"/>
          <w:vertAlign w:val="subscript"/>
        </w:rPr>
        <w:tab/>
        <w:t>.........................................................................................................</w:t>
      </w:r>
    </w:p>
    <w:p w14:paraId="352CD7E0" w14:textId="77777777" w:rsidR="00D0303A" w:rsidRPr="003F6045" w:rsidRDefault="00D0303A" w:rsidP="00D0303A">
      <w:pPr>
        <w:jc w:val="both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Rechtsverbindliche Unterschrift/Stempel des Trägers</w:t>
      </w:r>
      <w:r w:rsidRPr="003F6045">
        <w:rPr>
          <w:rFonts w:ascii="Aptos" w:hAnsi="Aptos" w:cs="Arial"/>
          <w:sz w:val="20"/>
        </w:rPr>
        <w:tab/>
        <w:t xml:space="preserve">Rechtsverbindliche Unterschrift anderer </w:t>
      </w:r>
    </w:p>
    <w:p w14:paraId="14628A30" w14:textId="77777777" w:rsidR="00D0303A" w:rsidRDefault="00D0303A" w:rsidP="00D0303A">
      <w:pPr>
        <w:ind w:left="4963"/>
        <w:jc w:val="both"/>
        <w:rPr>
          <w:rFonts w:ascii="Aptos" w:hAnsi="Aptos" w:cs="Arial"/>
          <w:sz w:val="20"/>
        </w:rPr>
      </w:pPr>
      <w:r w:rsidRPr="003F6045">
        <w:rPr>
          <w:rFonts w:ascii="Aptos" w:hAnsi="Aptos" w:cs="Arial"/>
          <w:sz w:val="20"/>
        </w:rPr>
        <w:t>Zuwendungsgeber (Landkreis/kreisfreie Stadt)</w:t>
      </w:r>
    </w:p>
    <w:p w14:paraId="4B9545EB" w14:textId="77777777" w:rsidR="00A31813" w:rsidRDefault="00A31813" w:rsidP="00D0303A">
      <w:pPr>
        <w:ind w:left="4963"/>
        <w:jc w:val="both"/>
        <w:rPr>
          <w:rFonts w:ascii="Aptos" w:hAnsi="Aptos" w:cs="Arial"/>
          <w:sz w:val="20"/>
        </w:rPr>
      </w:pPr>
    </w:p>
    <w:p w14:paraId="262F580A" w14:textId="77777777" w:rsidR="00A31813" w:rsidRDefault="00A31813" w:rsidP="00D0303A">
      <w:pPr>
        <w:ind w:left="4963"/>
        <w:jc w:val="both"/>
        <w:rPr>
          <w:rFonts w:ascii="Aptos" w:hAnsi="Aptos" w:cs="Arial"/>
          <w:sz w:val="20"/>
        </w:rPr>
      </w:pPr>
    </w:p>
    <w:p w14:paraId="25A1584C" w14:textId="77777777" w:rsidR="00A31813" w:rsidRDefault="00A31813" w:rsidP="00D0303A">
      <w:pPr>
        <w:ind w:left="4963"/>
        <w:jc w:val="both"/>
        <w:rPr>
          <w:rFonts w:ascii="Aptos" w:hAnsi="Aptos" w:cs="Arial"/>
          <w:sz w:val="20"/>
        </w:rPr>
      </w:pPr>
    </w:p>
    <w:p w14:paraId="5B98115B" w14:textId="77777777" w:rsidR="00A31813" w:rsidRDefault="00A31813" w:rsidP="00D0303A">
      <w:pPr>
        <w:ind w:left="4963"/>
        <w:jc w:val="both"/>
        <w:rPr>
          <w:rFonts w:ascii="Aptos" w:hAnsi="Aptos" w:cs="Arial"/>
          <w:sz w:val="20"/>
        </w:rPr>
      </w:pPr>
    </w:p>
    <w:p w14:paraId="44D7584C" w14:textId="77777777" w:rsidR="00A31813" w:rsidRPr="003F6045" w:rsidRDefault="00A31813" w:rsidP="00D0303A">
      <w:pPr>
        <w:ind w:left="4963"/>
        <w:jc w:val="both"/>
        <w:rPr>
          <w:rFonts w:ascii="Aptos" w:hAnsi="Aptos" w:cs="Arial"/>
          <w:sz w:val="20"/>
        </w:rPr>
      </w:pPr>
    </w:p>
    <w:p w14:paraId="235C16CD" w14:textId="77777777" w:rsidR="00EE2AA3" w:rsidRPr="004D2DEB" w:rsidRDefault="00EE2AA3">
      <w:pPr>
        <w:jc w:val="both"/>
        <w:rPr>
          <w:rFonts w:ascii="Aptos" w:hAnsi="Aptos" w:cs="Arial"/>
          <w:sz w:val="20"/>
        </w:rPr>
      </w:pPr>
    </w:p>
    <w:p w14:paraId="1EE37544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  <w:u w:val="single"/>
        </w:rPr>
        <w:t>Träger: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  <w:u w:val="single"/>
        </w:rPr>
        <w:t>Einrichtung:</w:t>
      </w:r>
    </w:p>
    <w:p w14:paraId="17166D6C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2709928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44B073F7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405D9BCE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22EF5D7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3E9A284D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3B08DABB" w14:textId="77777777" w:rsidR="00AC29A6" w:rsidRPr="004D2DEB" w:rsidRDefault="00AC29A6">
      <w:pPr>
        <w:jc w:val="center"/>
        <w:rPr>
          <w:rFonts w:ascii="Aptos" w:hAnsi="Aptos" w:cs="Arial"/>
          <w:b/>
          <w:bCs/>
          <w:sz w:val="24"/>
        </w:rPr>
      </w:pPr>
      <w:r w:rsidRPr="004D2DEB">
        <w:rPr>
          <w:rFonts w:ascii="Aptos" w:hAnsi="Aptos" w:cs="Arial"/>
          <w:b/>
          <w:bCs/>
          <w:sz w:val="24"/>
        </w:rPr>
        <w:t>Bestätigung der Zeichnungsbefugnis</w:t>
      </w:r>
    </w:p>
    <w:p w14:paraId="5DBBF9B8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0F67F41E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220CE86F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43DB361" w14:textId="77777777" w:rsidR="00AC29A6" w:rsidRPr="004D2DEB" w:rsidRDefault="00AC29A6" w:rsidP="0013560F">
      <w:pPr>
        <w:spacing w:line="360" w:lineRule="auto"/>
        <w:jc w:val="both"/>
        <w:rPr>
          <w:rFonts w:ascii="Aptos" w:hAnsi="Aptos" w:cs="Arial"/>
        </w:rPr>
      </w:pPr>
      <w:r w:rsidRPr="004D2DEB">
        <w:rPr>
          <w:rFonts w:ascii="Aptos" w:hAnsi="Aptos" w:cs="Arial"/>
        </w:rPr>
        <w:t>Die Befugnis zur Leistung der rechtsverbindlichen Unterschrift im Rahmen der Antragstellung und Bewirtschaftung der Landesmittel besitzen:</w:t>
      </w:r>
    </w:p>
    <w:p w14:paraId="2E176DE6" w14:textId="77777777" w:rsidR="00AC29A6" w:rsidRPr="004D2DEB" w:rsidRDefault="00AC29A6" w:rsidP="0013560F">
      <w:pPr>
        <w:spacing w:line="360" w:lineRule="auto"/>
        <w:jc w:val="both"/>
        <w:rPr>
          <w:rFonts w:ascii="Aptos" w:hAnsi="Aptos" w:cs="Arial"/>
        </w:rPr>
      </w:pPr>
    </w:p>
    <w:p w14:paraId="53DFEC57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07AB300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0E31E856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2BAADCD9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4E72DBF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</w:rPr>
        <w:t xml:space="preserve">Name:     </w:t>
      </w:r>
      <w:r w:rsidRPr="004D2DEB">
        <w:rPr>
          <w:rFonts w:ascii="Aptos" w:hAnsi="Aptos" w:cs="Arial"/>
          <w:vertAlign w:val="subscript"/>
        </w:rPr>
        <w:t>...................................................................................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 xml:space="preserve">Name:     </w:t>
      </w:r>
      <w:r w:rsidRPr="004D2DEB">
        <w:rPr>
          <w:rFonts w:ascii="Aptos" w:hAnsi="Aptos" w:cs="Arial"/>
          <w:vertAlign w:val="subscript"/>
        </w:rPr>
        <w:t>....................................................................................</w:t>
      </w:r>
      <w:r w:rsidRPr="004D2DEB">
        <w:rPr>
          <w:rFonts w:ascii="Aptos" w:hAnsi="Aptos" w:cs="Arial"/>
        </w:rPr>
        <w:tab/>
      </w:r>
    </w:p>
    <w:p w14:paraId="43D2EC13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0DB78021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3BB22B1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4D2EBCB0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1509845B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</w:rPr>
        <w:t xml:space="preserve">Funktion: </w:t>
      </w:r>
      <w:r w:rsidRPr="004D2DEB">
        <w:rPr>
          <w:rFonts w:ascii="Aptos" w:hAnsi="Aptos" w:cs="Arial"/>
          <w:vertAlign w:val="subscript"/>
        </w:rPr>
        <w:t>....................................................................................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 xml:space="preserve">Funktion: </w:t>
      </w:r>
      <w:r w:rsidRPr="004D2DEB">
        <w:rPr>
          <w:rFonts w:ascii="Aptos" w:hAnsi="Aptos" w:cs="Arial"/>
          <w:vertAlign w:val="subscript"/>
        </w:rPr>
        <w:t>....................................................................................</w:t>
      </w:r>
      <w:r w:rsidRPr="004D2DEB">
        <w:rPr>
          <w:rFonts w:ascii="Aptos" w:hAnsi="Aptos" w:cs="Arial"/>
        </w:rPr>
        <w:tab/>
      </w:r>
    </w:p>
    <w:p w14:paraId="2927576C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551A532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083B5CA3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85D9B26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A15FB03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684B85BE" w14:textId="77777777" w:rsidR="00AC29A6" w:rsidRPr="004D2DEB" w:rsidRDefault="00AC29A6">
      <w:pPr>
        <w:jc w:val="both"/>
        <w:rPr>
          <w:rFonts w:ascii="Aptos" w:hAnsi="Aptos" w:cs="Arial"/>
          <w:vertAlign w:val="subscript"/>
        </w:rPr>
      </w:pPr>
      <w:r w:rsidRPr="004D2DEB">
        <w:rPr>
          <w:rFonts w:ascii="Aptos" w:hAnsi="Aptos" w:cs="Arial"/>
          <w:vertAlign w:val="subscript"/>
        </w:rPr>
        <w:t>...........................................................................................................</w:t>
      </w:r>
      <w:r w:rsidRPr="004D2DEB">
        <w:rPr>
          <w:rFonts w:ascii="Aptos" w:hAnsi="Aptos" w:cs="Arial"/>
          <w:vertAlign w:val="subscript"/>
        </w:rPr>
        <w:tab/>
      </w:r>
      <w:r w:rsidRPr="004D2DEB">
        <w:rPr>
          <w:rFonts w:ascii="Aptos" w:hAnsi="Aptos" w:cs="Arial"/>
          <w:vertAlign w:val="subscript"/>
        </w:rPr>
        <w:tab/>
        <w:t>...........................................................................................................</w:t>
      </w:r>
    </w:p>
    <w:p w14:paraId="3456BA31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</w:rPr>
        <w:t>Unterschriftsprobe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proofErr w:type="spellStart"/>
      <w:r w:rsidRPr="004D2DEB">
        <w:rPr>
          <w:rFonts w:ascii="Aptos" w:hAnsi="Aptos" w:cs="Arial"/>
        </w:rPr>
        <w:t>Unterschriftsprobe</w:t>
      </w:r>
      <w:proofErr w:type="spellEnd"/>
    </w:p>
    <w:p w14:paraId="7E31C06A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5AFA1CF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4DDF736A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105B94F5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246E409D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34B1970F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1BFCF3FE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52290D12" w14:textId="77777777" w:rsidR="00AC29A6" w:rsidRPr="004D2DEB" w:rsidRDefault="00AC29A6">
      <w:pPr>
        <w:jc w:val="both"/>
        <w:rPr>
          <w:rFonts w:ascii="Aptos" w:hAnsi="Aptos" w:cs="Arial"/>
        </w:rPr>
      </w:pPr>
    </w:p>
    <w:p w14:paraId="0BE7556B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  <w:vertAlign w:val="subscript"/>
        </w:rPr>
        <w:t>...........................................................................................................</w:t>
      </w:r>
    </w:p>
    <w:p w14:paraId="44C4903C" w14:textId="77777777" w:rsidR="006A008B" w:rsidRPr="004D2DEB" w:rsidRDefault="006A008B">
      <w:pPr>
        <w:jc w:val="both"/>
        <w:rPr>
          <w:rFonts w:ascii="Aptos" w:hAnsi="Aptos" w:cs="Arial"/>
        </w:rPr>
      </w:pPr>
    </w:p>
    <w:p w14:paraId="43DE27A3" w14:textId="77777777" w:rsidR="00AC29A6" w:rsidRPr="004D2DEB" w:rsidRDefault="00AC29A6">
      <w:pPr>
        <w:jc w:val="both"/>
        <w:rPr>
          <w:rFonts w:ascii="Aptos" w:hAnsi="Aptos" w:cs="Arial"/>
        </w:rPr>
      </w:pPr>
      <w:r w:rsidRPr="004D2DEB">
        <w:rPr>
          <w:rFonts w:ascii="Aptos" w:hAnsi="Aptos" w:cs="Arial"/>
        </w:rPr>
        <w:t>Stempel/Unterschrift des Trägers</w:t>
      </w:r>
    </w:p>
    <w:p w14:paraId="3CA369E3" w14:textId="77777777" w:rsidR="006A008B" w:rsidRPr="004D2DEB" w:rsidRDefault="006A008B">
      <w:pPr>
        <w:jc w:val="both"/>
        <w:rPr>
          <w:rFonts w:ascii="Aptos" w:hAnsi="Aptos" w:cs="Arial"/>
        </w:rPr>
      </w:pPr>
    </w:p>
    <w:p w14:paraId="642202DA" w14:textId="77777777" w:rsidR="006A008B" w:rsidRPr="004D2DEB" w:rsidRDefault="006A008B">
      <w:pPr>
        <w:jc w:val="both"/>
        <w:rPr>
          <w:rFonts w:ascii="Aptos" w:hAnsi="Aptos" w:cs="Arial"/>
        </w:rPr>
      </w:pPr>
    </w:p>
    <w:p w14:paraId="07D459CA" w14:textId="77777777" w:rsidR="006A008B" w:rsidRPr="004D2DEB" w:rsidRDefault="006A008B">
      <w:pPr>
        <w:jc w:val="both"/>
        <w:rPr>
          <w:rFonts w:ascii="Aptos" w:hAnsi="Aptos" w:cs="Arial"/>
        </w:rPr>
      </w:pPr>
    </w:p>
    <w:p w14:paraId="78853FC5" w14:textId="77777777" w:rsidR="006A008B" w:rsidRPr="004D2DEB" w:rsidRDefault="006A008B" w:rsidP="006A008B">
      <w:pPr>
        <w:rPr>
          <w:rFonts w:ascii="Aptos" w:hAnsi="Aptos"/>
          <w:b/>
        </w:rPr>
      </w:pPr>
    </w:p>
    <w:p w14:paraId="2AEC5AE9" w14:textId="77777777" w:rsidR="006A008B" w:rsidRPr="004D2DEB" w:rsidRDefault="006A008B" w:rsidP="006A008B">
      <w:pPr>
        <w:rPr>
          <w:rFonts w:ascii="Aptos" w:hAnsi="Aptos"/>
          <w:b/>
        </w:rPr>
      </w:pPr>
    </w:p>
    <w:p w14:paraId="48685750" w14:textId="77777777" w:rsidR="006A008B" w:rsidRDefault="006A008B" w:rsidP="006A008B">
      <w:pPr>
        <w:rPr>
          <w:rFonts w:ascii="Aptos" w:hAnsi="Aptos"/>
          <w:b/>
        </w:rPr>
      </w:pPr>
    </w:p>
    <w:p w14:paraId="17C4A68D" w14:textId="77777777" w:rsidR="00FA3905" w:rsidRPr="004D2DEB" w:rsidRDefault="00FA3905" w:rsidP="006A008B">
      <w:pPr>
        <w:rPr>
          <w:rFonts w:ascii="Aptos" w:hAnsi="Aptos"/>
          <w:b/>
        </w:rPr>
      </w:pPr>
    </w:p>
    <w:p w14:paraId="65EA7A84" w14:textId="77777777" w:rsidR="006A008B" w:rsidRPr="004D2DEB" w:rsidRDefault="006A008B" w:rsidP="006A008B">
      <w:pPr>
        <w:rPr>
          <w:rFonts w:ascii="Aptos" w:hAnsi="Aptos"/>
          <w:b/>
        </w:rPr>
      </w:pPr>
    </w:p>
    <w:p w14:paraId="6F6B0DB7" w14:textId="77777777" w:rsidR="00695F5F" w:rsidRPr="004D2DEB" w:rsidRDefault="00695F5F" w:rsidP="006A008B">
      <w:pPr>
        <w:rPr>
          <w:rFonts w:ascii="Aptos" w:hAnsi="Aptos"/>
          <w:b/>
        </w:rPr>
      </w:pPr>
    </w:p>
    <w:p w14:paraId="15DF939C" w14:textId="76688AA4" w:rsidR="006A008B" w:rsidRPr="004D2DEB" w:rsidRDefault="006A008B" w:rsidP="006A008B">
      <w:pPr>
        <w:rPr>
          <w:rFonts w:ascii="Aptos" w:hAnsi="Aptos" w:cs="Arial"/>
          <w:b/>
        </w:rPr>
      </w:pPr>
      <w:r w:rsidRPr="004D2DEB">
        <w:rPr>
          <w:rFonts w:ascii="Aptos" w:hAnsi="Aptos" w:cs="Arial"/>
          <w:b/>
        </w:rPr>
        <w:t xml:space="preserve">Einrichtung/Projekt: </w:t>
      </w:r>
      <w:r w:rsidR="00F14C8D" w:rsidRPr="004D2DEB">
        <w:rPr>
          <w:rFonts w:ascii="Aptos" w:hAnsi="Aptos" w:cs="Arial"/>
          <w:b/>
        </w:rPr>
        <w:t xml:space="preserve">   </w:t>
      </w:r>
      <w:r w:rsidRPr="004D2DEB">
        <w:rPr>
          <w:rFonts w:ascii="Aptos" w:hAnsi="Aptos" w:cs="Arial"/>
          <w:b/>
        </w:rPr>
        <w:t>……………….</w:t>
      </w:r>
    </w:p>
    <w:p w14:paraId="3D2E8C88" w14:textId="77777777" w:rsidR="006A008B" w:rsidRPr="004D2DEB" w:rsidRDefault="006A008B" w:rsidP="006A008B">
      <w:pPr>
        <w:rPr>
          <w:rFonts w:ascii="Aptos" w:hAnsi="Aptos" w:cs="Arial"/>
        </w:rPr>
      </w:pPr>
    </w:p>
    <w:p w14:paraId="3DD21479" w14:textId="77777777" w:rsidR="006A008B" w:rsidRPr="004D2DEB" w:rsidRDefault="006A008B" w:rsidP="006A008B">
      <w:pPr>
        <w:rPr>
          <w:rFonts w:ascii="Aptos" w:hAnsi="Aptos" w:cs="Arial"/>
        </w:rPr>
      </w:pPr>
    </w:p>
    <w:p w14:paraId="3F684258" w14:textId="77777777" w:rsidR="006A008B" w:rsidRPr="004D2DEB" w:rsidRDefault="006A008B" w:rsidP="006A008B">
      <w:pPr>
        <w:rPr>
          <w:rFonts w:ascii="Aptos" w:hAnsi="Aptos" w:cs="Arial"/>
        </w:rPr>
      </w:pPr>
    </w:p>
    <w:p w14:paraId="1DC60263" w14:textId="77777777" w:rsidR="006A008B" w:rsidRPr="004D2DEB" w:rsidRDefault="006A008B" w:rsidP="006A008B">
      <w:pPr>
        <w:rPr>
          <w:rFonts w:ascii="Aptos" w:hAnsi="Aptos" w:cs="Arial"/>
        </w:rPr>
      </w:pPr>
    </w:p>
    <w:p w14:paraId="50565054" w14:textId="77777777" w:rsidR="006A008B" w:rsidRPr="004D2DEB" w:rsidRDefault="006A008B" w:rsidP="006A008B">
      <w:pPr>
        <w:rPr>
          <w:rFonts w:ascii="Aptos" w:hAnsi="Aptos" w:cs="Arial"/>
          <w:b/>
          <w:sz w:val="24"/>
        </w:rPr>
      </w:pP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 xml:space="preserve">         </w:t>
      </w:r>
      <w:r w:rsidRPr="004D2DEB">
        <w:rPr>
          <w:rFonts w:ascii="Aptos" w:hAnsi="Aptos" w:cs="Arial"/>
          <w:b/>
          <w:sz w:val="24"/>
        </w:rPr>
        <w:t xml:space="preserve">              E r k l ä r u n g</w:t>
      </w:r>
    </w:p>
    <w:p w14:paraId="1A54817B" w14:textId="77777777" w:rsidR="006A008B" w:rsidRPr="004D2DEB" w:rsidRDefault="006A008B" w:rsidP="006A008B">
      <w:pPr>
        <w:rPr>
          <w:rFonts w:ascii="Aptos" w:hAnsi="Aptos" w:cs="Arial"/>
        </w:rPr>
      </w:pPr>
    </w:p>
    <w:p w14:paraId="36F812CB" w14:textId="77777777" w:rsidR="006A008B" w:rsidRPr="004D2DEB" w:rsidRDefault="006A008B" w:rsidP="006A008B">
      <w:pPr>
        <w:rPr>
          <w:rFonts w:ascii="Aptos" w:hAnsi="Aptos" w:cs="Arial"/>
        </w:rPr>
      </w:pPr>
    </w:p>
    <w:p w14:paraId="65F5B7AE" w14:textId="77777777" w:rsidR="006A008B" w:rsidRPr="004D2DEB" w:rsidRDefault="006A008B" w:rsidP="006A008B">
      <w:pPr>
        <w:rPr>
          <w:rFonts w:ascii="Aptos" w:hAnsi="Aptos" w:cs="Arial"/>
        </w:rPr>
      </w:pPr>
    </w:p>
    <w:p w14:paraId="1E94886C" w14:textId="5FE009D3" w:rsidR="006A008B" w:rsidRPr="004D2DEB" w:rsidRDefault="006A008B" w:rsidP="006A008B">
      <w:pPr>
        <w:spacing w:line="360" w:lineRule="auto"/>
        <w:rPr>
          <w:rFonts w:ascii="Aptos" w:hAnsi="Aptos" w:cs="Arial"/>
        </w:rPr>
      </w:pPr>
      <w:r w:rsidRPr="004D2DEB">
        <w:rPr>
          <w:rFonts w:ascii="Aptos" w:hAnsi="Aptos" w:cs="Arial"/>
        </w:rPr>
        <w:t xml:space="preserve">Der Antragsteller / Träger bestätigt, dass keine weiteren Fördermittel, als im eingereichten Finanzierungsplan für </w:t>
      </w:r>
      <w:r w:rsidR="00EE2AA3" w:rsidRPr="004D2DEB">
        <w:rPr>
          <w:rFonts w:ascii="Aptos" w:hAnsi="Aptos" w:cs="Arial"/>
        </w:rPr>
        <w:t xml:space="preserve">das Jahr </w:t>
      </w:r>
      <w:r w:rsidR="004D2DEB">
        <w:rPr>
          <w:rFonts w:ascii="Aptos" w:hAnsi="Aptos" w:cs="Arial"/>
        </w:rPr>
        <w:t>202</w:t>
      </w:r>
      <w:r w:rsidR="00E0592F">
        <w:rPr>
          <w:rFonts w:ascii="Aptos" w:hAnsi="Aptos" w:cs="Arial"/>
        </w:rPr>
        <w:t>7</w:t>
      </w:r>
      <w:r w:rsidR="0010148D" w:rsidRPr="004D2DEB">
        <w:rPr>
          <w:rFonts w:ascii="Aptos" w:hAnsi="Aptos" w:cs="Arial"/>
        </w:rPr>
        <w:t xml:space="preserve"> </w:t>
      </w:r>
      <w:r w:rsidRPr="004D2DEB">
        <w:rPr>
          <w:rFonts w:ascii="Aptos" w:hAnsi="Aptos" w:cs="Arial"/>
        </w:rPr>
        <w:t xml:space="preserve">ausgewiesen, für </w:t>
      </w:r>
      <w:r w:rsidR="00A31813">
        <w:rPr>
          <w:rFonts w:ascii="Aptos" w:hAnsi="Aptos" w:cs="Arial"/>
        </w:rPr>
        <w:t>die Beratungsstelle</w:t>
      </w:r>
      <w:r w:rsidR="008B0B20" w:rsidRPr="004D2DEB">
        <w:rPr>
          <w:rFonts w:ascii="Aptos" w:hAnsi="Aptos" w:cs="Arial"/>
        </w:rPr>
        <w:t xml:space="preserve"> in </w:t>
      </w:r>
      <w:r w:rsidRPr="004D2DEB">
        <w:rPr>
          <w:rFonts w:ascii="Aptos" w:hAnsi="Aptos" w:cs="Arial"/>
        </w:rPr>
        <w:t>……………... beantragt wurden und auch nicht beabsichtigt ist, weitere Fördermittel zur Finanzierung einzusetzen.</w:t>
      </w:r>
    </w:p>
    <w:p w14:paraId="43425487" w14:textId="77777777" w:rsidR="006A008B" w:rsidRPr="004D2DEB" w:rsidRDefault="006A008B" w:rsidP="006A008B">
      <w:pPr>
        <w:spacing w:line="360" w:lineRule="auto"/>
        <w:rPr>
          <w:rFonts w:ascii="Aptos" w:hAnsi="Aptos" w:cs="Arial"/>
        </w:rPr>
      </w:pPr>
    </w:p>
    <w:p w14:paraId="62B188D8" w14:textId="77777777" w:rsidR="006A008B" w:rsidRPr="004D2DEB" w:rsidRDefault="006A008B" w:rsidP="006A008B">
      <w:pPr>
        <w:spacing w:line="360" w:lineRule="auto"/>
        <w:rPr>
          <w:rFonts w:ascii="Aptos" w:hAnsi="Aptos" w:cs="Arial"/>
        </w:rPr>
      </w:pPr>
    </w:p>
    <w:p w14:paraId="4FDBC373" w14:textId="77777777" w:rsidR="006A008B" w:rsidRPr="004D2DEB" w:rsidRDefault="006A008B" w:rsidP="006A008B">
      <w:pPr>
        <w:spacing w:line="360" w:lineRule="auto"/>
        <w:rPr>
          <w:rFonts w:ascii="Aptos" w:hAnsi="Aptos" w:cs="Arial"/>
        </w:rPr>
      </w:pPr>
    </w:p>
    <w:p w14:paraId="3CE5EBB8" w14:textId="77777777" w:rsidR="006A008B" w:rsidRPr="004D2DEB" w:rsidRDefault="006A008B" w:rsidP="006A008B">
      <w:pPr>
        <w:spacing w:line="360" w:lineRule="auto"/>
        <w:rPr>
          <w:rFonts w:ascii="Aptos" w:hAnsi="Aptos" w:cs="Arial"/>
        </w:rPr>
      </w:pPr>
    </w:p>
    <w:p w14:paraId="5B90BC9F" w14:textId="2CBAEFC1" w:rsidR="006A008B" w:rsidRPr="004D2DEB" w:rsidRDefault="006A008B" w:rsidP="006A008B">
      <w:pPr>
        <w:spacing w:line="360" w:lineRule="auto"/>
        <w:rPr>
          <w:rFonts w:ascii="Aptos" w:hAnsi="Aptos" w:cs="Arial"/>
        </w:rPr>
      </w:pPr>
      <w:r w:rsidRPr="004D2DEB">
        <w:rPr>
          <w:rFonts w:ascii="Aptos" w:hAnsi="Aptos" w:cs="Arial"/>
        </w:rPr>
        <w:t>………..………………………….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>…………..…………………………………..</w:t>
      </w:r>
    </w:p>
    <w:p w14:paraId="5AA1043D" w14:textId="77777777" w:rsidR="006A008B" w:rsidRPr="004D2DEB" w:rsidRDefault="006A008B" w:rsidP="006A008B">
      <w:pPr>
        <w:rPr>
          <w:rFonts w:ascii="Aptos" w:hAnsi="Aptos" w:cs="Arial"/>
        </w:rPr>
      </w:pPr>
      <w:r w:rsidRPr="004D2DEB">
        <w:rPr>
          <w:rFonts w:ascii="Aptos" w:hAnsi="Aptos" w:cs="Arial"/>
        </w:rPr>
        <w:t>Ort, Datum</w:t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>Stempel / rechtsverbindliche Unterschrift</w:t>
      </w:r>
    </w:p>
    <w:p w14:paraId="6E2C8840" w14:textId="77777777" w:rsidR="006A008B" w:rsidRPr="004D2DEB" w:rsidRDefault="006A008B" w:rsidP="006A008B">
      <w:pPr>
        <w:rPr>
          <w:rFonts w:ascii="Aptos" w:hAnsi="Aptos" w:cs="Arial"/>
        </w:rPr>
      </w:pP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</w:r>
      <w:r w:rsidRPr="004D2DEB">
        <w:rPr>
          <w:rFonts w:ascii="Aptos" w:hAnsi="Aptos" w:cs="Arial"/>
        </w:rPr>
        <w:tab/>
        <w:t>des Trägers</w:t>
      </w:r>
    </w:p>
    <w:p w14:paraId="3D73F543" w14:textId="77777777" w:rsidR="006A008B" w:rsidRPr="004D2DEB" w:rsidRDefault="006A008B" w:rsidP="006A008B">
      <w:pPr>
        <w:rPr>
          <w:rFonts w:ascii="Aptos" w:hAnsi="Aptos" w:cs="Arial"/>
        </w:rPr>
      </w:pPr>
    </w:p>
    <w:p w14:paraId="2494E87A" w14:textId="77777777" w:rsidR="006A008B" w:rsidRPr="004D2DEB" w:rsidRDefault="006A008B" w:rsidP="006A008B">
      <w:pPr>
        <w:rPr>
          <w:rFonts w:ascii="Aptos" w:hAnsi="Aptos" w:cs="Arial"/>
        </w:rPr>
      </w:pPr>
    </w:p>
    <w:p w14:paraId="7FA761B0" w14:textId="77777777" w:rsidR="006A008B" w:rsidRPr="004D2DEB" w:rsidRDefault="006A008B" w:rsidP="006A008B">
      <w:pPr>
        <w:ind w:left="4956" w:hanging="4956"/>
        <w:rPr>
          <w:rFonts w:ascii="Aptos" w:hAnsi="Aptos" w:cs="Arial"/>
          <w:szCs w:val="22"/>
        </w:rPr>
      </w:pPr>
    </w:p>
    <w:p w14:paraId="535BA72E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7E296E7E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1680CF5D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669FD25D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1C5620BD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2F32BC2B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4869785D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113B7136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3072EDE6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441D5CC2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357C4DE7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7CC55F12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3ADD32AC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52EDB126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03B1CF48" w14:textId="77777777" w:rsidR="006A008B" w:rsidRPr="004D2DEB" w:rsidRDefault="006A008B" w:rsidP="006A008B">
      <w:pPr>
        <w:ind w:left="4956" w:hanging="4956"/>
        <w:rPr>
          <w:rFonts w:ascii="Aptos" w:hAnsi="Aptos" w:cs="Arial"/>
          <w:sz w:val="16"/>
          <w:szCs w:val="16"/>
        </w:rPr>
      </w:pPr>
    </w:p>
    <w:p w14:paraId="5769B3C7" w14:textId="77777777" w:rsidR="006A008B" w:rsidRPr="004D2DEB" w:rsidRDefault="006A008B" w:rsidP="006A008B">
      <w:pPr>
        <w:rPr>
          <w:rFonts w:ascii="Aptos" w:hAnsi="Aptos" w:cs="Arial"/>
        </w:rPr>
      </w:pPr>
    </w:p>
    <w:p w14:paraId="0D22C318" w14:textId="77777777" w:rsidR="006A008B" w:rsidRPr="004D2DEB" w:rsidRDefault="006A008B">
      <w:pPr>
        <w:jc w:val="both"/>
        <w:rPr>
          <w:rFonts w:ascii="Aptos" w:hAnsi="Aptos" w:cs="Arial"/>
        </w:rPr>
      </w:pPr>
    </w:p>
    <w:p w14:paraId="09A3357B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55476748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2F520674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78CE6D0C" w14:textId="77777777" w:rsidR="002B0F95" w:rsidRDefault="002B0F95">
      <w:pPr>
        <w:jc w:val="both"/>
        <w:rPr>
          <w:rFonts w:ascii="Aptos" w:hAnsi="Aptos" w:cs="Arial"/>
        </w:rPr>
      </w:pPr>
    </w:p>
    <w:p w14:paraId="7A8646B7" w14:textId="77777777" w:rsidR="00A31813" w:rsidRPr="004D2DEB" w:rsidRDefault="00A31813">
      <w:pPr>
        <w:jc w:val="both"/>
        <w:rPr>
          <w:rFonts w:ascii="Aptos" w:hAnsi="Aptos" w:cs="Arial"/>
        </w:rPr>
      </w:pPr>
    </w:p>
    <w:p w14:paraId="223A6E8E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36B0078B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1A1E1DB0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1065B9A3" w14:textId="77777777" w:rsidR="002B0F95" w:rsidRPr="004D2DEB" w:rsidRDefault="002B0F95">
      <w:pPr>
        <w:jc w:val="both"/>
        <w:rPr>
          <w:rFonts w:ascii="Aptos" w:hAnsi="Aptos" w:cs="Arial"/>
        </w:rPr>
      </w:pPr>
    </w:p>
    <w:p w14:paraId="298F6DBF" w14:textId="77777777" w:rsidR="00122604" w:rsidRPr="004D2DEB" w:rsidRDefault="00122604">
      <w:pPr>
        <w:jc w:val="both"/>
        <w:rPr>
          <w:rFonts w:ascii="Aptos" w:hAnsi="Aptos" w:cs="Arial"/>
        </w:rPr>
      </w:pPr>
    </w:p>
    <w:p w14:paraId="7E71EF75" w14:textId="77777777" w:rsidR="00122604" w:rsidRPr="004D2DEB" w:rsidRDefault="00122604">
      <w:pPr>
        <w:jc w:val="both"/>
        <w:rPr>
          <w:rFonts w:ascii="Aptos" w:hAnsi="Aptos" w:cs="Arial"/>
        </w:rPr>
      </w:pPr>
    </w:p>
    <w:p w14:paraId="73FC48BF" w14:textId="77777777" w:rsidR="00122604" w:rsidRPr="004D2DEB" w:rsidRDefault="00122604">
      <w:pPr>
        <w:jc w:val="both"/>
        <w:rPr>
          <w:rFonts w:ascii="Aptos" w:hAnsi="Aptos" w:cs="Arial"/>
        </w:rPr>
      </w:pPr>
    </w:p>
    <w:p w14:paraId="307FC14C" w14:textId="77777777" w:rsidR="002B0F95" w:rsidRPr="00122604" w:rsidRDefault="002B0F95">
      <w:pPr>
        <w:jc w:val="both"/>
        <w:rPr>
          <w:rFonts w:ascii="Arial" w:hAnsi="Arial" w:cs="Arial"/>
        </w:rPr>
      </w:pPr>
    </w:p>
    <w:p w14:paraId="0B4B3269" w14:textId="77777777" w:rsidR="00BB7B9D" w:rsidRDefault="00BB7B9D" w:rsidP="002B0F95">
      <w:pPr>
        <w:rPr>
          <w:b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1263"/>
        <w:gridCol w:w="1276"/>
        <w:gridCol w:w="87"/>
        <w:gridCol w:w="1309"/>
        <w:gridCol w:w="109"/>
        <w:gridCol w:w="141"/>
        <w:gridCol w:w="1394"/>
        <w:gridCol w:w="166"/>
        <w:gridCol w:w="141"/>
        <w:gridCol w:w="1276"/>
      </w:tblGrid>
      <w:tr w:rsidR="00871C44" w:rsidRPr="00BB7B9D" w14:paraId="403FD4E2" w14:textId="77777777" w:rsidTr="00122604">
        <w:trPr>
          <w:trHeight w:val="27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D9A741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62E5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D5D1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789D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CFAA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Datum: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65822D" w14:textId="77777777" w:rsidR="00871C44" w:rsidRPr="00BB7B9D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Cs w:val="22"/>
              </w:rPr>
            </w:pPr>
            <w:r w:rsidRPr="00BB7B9D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871C44" w:rsidRPr="001B75A6" w14:paraId="2DDE63F2" w14:textId="77777777" w:rsidTr="00122604">
        <w:trPr>
          <w:trHeight w:val="27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D6C87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E8A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1DE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1610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9DF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CE4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05AF68A5" w14:textId="77777777" w:rsidTr="00122604">
        <w:trPr>
          <w:trHeight w:val="36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AD08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F762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</w:pPr>
            <w:r w:rsidRPr="001B75A6"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Personalkostenblatt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41AB" w14:textId="68BE2806" w:rsidR="00871C44" w:rsidRPr="001B75A6" w:rsidRDefault="004D2DEB" w:rsidP="001014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</w:pPr>
            <w:r w:rsidRPr="001B75A6"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202</w:t>
            </w:r>
            <w:r w:rsidR="00E0592F"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10198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22654A6A" w14:textId="77777777" w:rsidTr="00122604">
        <w:trPr>
          <w:trHeight w:val="68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E424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52854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D0A21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E6C1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CAB8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F0F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6D6658CA" w14:textId="77777777" w:rsidTr="009F0438">
        <w:trPr>
          <w:trHeight w:val="399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E482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Anschrift des Trägers: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6DDB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F4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408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8F54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2572BF47" w14:textId="77777777" w:rsidTr="00122604">
        <w:trPr>
          <w:trHeight w:val="399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693FD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C2B15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AEE3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26F8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946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719B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252F278F" w14:textId="77777777" w:rsidTr="00122604">
        <w:trPr>
          <w:trHeight w:val="152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0BDF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946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102B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20E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5D1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EBE14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0D70D9A0" w14:textId="77777777" w:rsidTr="00122604">
        <w:trPr>
          <w:trHeight w:val="457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0D519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Ansprechpartner/in: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001A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F91E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8D7FB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99B2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Telefon: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CA7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</w:tr>
      <w:tr w:rsidR="00871C44" w:rsidRPr="001B75A6" w14:paraId="4A2B46C9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5990E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Einrichtung: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926E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6CA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2EF5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493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AE0B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5E1731EA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76E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Name der Fachkraft: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4AA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7A18D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62759393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2C0F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Berufsabschluss: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281B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0791E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38F7DF48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AB58E0" w14:textId="3DAA9B4C" w:rsidR="00871C44" w:rsidRPr="001B75A6" w:rsidRDefault="00871C44" w:rsidP="008B0B20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 xml:space="preserve">Tätigkeit </w:t>
            </w:r>
            <w:r w:rsidR="00A31813">
              <w:rPr>
                <w:rFonts w:ascii="Aptos" w:hAnsi="Aptos" w:cs="Arial"/>
                <w:color w:val="000000"/>
                <w:sz w:val="20"/>
              </w:rPr>
              <w:t>in der Beratungsstelle</w:t>
            </w:r>
            <w:r w:rsidR="009F0438" w:rsidRPr="001B75A6">
              <w:rPr>
                <w:rFonts w:ascii="Aptos" w:hAnsi="Aptos" w:cs="Arial"/>
                <w:color w:val="000000"/>
                <w:sz w:val="20"/>
              </w:rPr>
              <w:t xml:space="preserve"> </w:t>
            </w:r>
            <w:r w:rsidRPr="001B75A6">
              <w:rPr>
                <w:rFonts w:ascii="Aptos" w:hAnsi="Aptos" w:cs="Arial"/>
                <w:color w:val="000000"/>
                <w:sz w:val="20"/>
              </w:rPr>
              <w:t>als: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7D677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2B13CD86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3DA1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beim Träger beschäftigt seit: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78DF1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4C32F6DC" w14:textId="77777777" w:rsidTr="00122604">
        <w:trPr>
          <w:trHeight w:val="46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C068C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108C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0D7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7C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DA28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E88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653237B9" w14:textId="77777777" w:rsidTr="009F0438">
        <w:trPr>
          <w:trHeight w:val="468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35320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Beitragssätze zur SV in Prozent: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59A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KV:  …</w:t>
            </w:r>
            <w:proofErr w:type="gramStart"/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…….</w:t>
            </w:r>
            <w:proofErr w:type="gramEnd"/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. 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6C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RV: …………. %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E87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AV: …………...%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FEF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PV: …………..%</w:t>
            </w:r>
          </w:p>
        </w:tc>
      </w:tr>
      <w:tr w:rsidR="00871C44" w:rsidRPr="001B75A6" w14:paraId="2A7FDAB3" w14:textId="77777777" w:rsidTr="00122604">
        <w:trPr>
          <w:trHeight w:val="504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0A6E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color w:val="000000"/>
                <w:sz w:val="20"/>
              </w:rPr>
              <w:t>(AG-Anteil)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891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8440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U1: …………. 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5652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U2: ………….. %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6690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Insolvenzgeldumlage ……... 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70B0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4"/>
                <w:szCs w:val="14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4"/>
                <w:szCs w:val="14"/>
              </w:rPr>
              <w:t>Arbeitgeberanteil gesamt: ……...…….%</w:t>
            </w:r>
          </w:p>
        </w:tc>
      </w:tr>
      <w:tr w:rsidR="00871C44" w:rsidRPr="001B75A6" w14:paraId="53B082D7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F5CAF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1EB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684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6B00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CBC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CB6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51A25354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984A1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wöchentliche Arbeitszeit: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77D2" w14:textId="77777777" w:rsidR="00871C44" w:rsidRPr="001B75A6" w:rsidRDefault="009F0438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 xml:space="preserve"> …………..</w:t>
            </w:r>
            <w:r w:rsidR="00871C44" w:rsidRPr="001B75A6">
              <w:rPr>
                <w:rFonts w:ascii="Aptos" w:hAnsi="Aptos" w:cs="Arial"/>
                <w:color w:val="000000"/>
                <w:sz w:val="18"/>
                <w:szCs w:val="18"/>
              </w:rPr>
              <w:t>Std.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809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…………... VbE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F24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A51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7626EAF9" w14:textId="77777777" w:rsidTr="00122604">
        <w:trPr>
          <w:trHeight w:val="336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6398C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Tarif: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ED4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2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E36E40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3C3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790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2B8E0CAD" w14:textId="77777777" w:rsidTr="009F0438">
        <w:trPr>
          <w:trHeight w:val="411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113F5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Gehaltsgruppe / Stufe:</w:t>
            </w:r>
          </w:p>
        </w:tc>
        <w:tc>
          <w:tcPr>
            <w:tcW w:w="2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6B7508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860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0767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5B5CA5ED" w14:textId="77777777" w:rsidTr="00122604">
        <w:trPr>
          <w:trHeight w:val="26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900F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F705C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6964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DF6DC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83DC5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A8B60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</w:tr>
      <w:tr w:rsidR="00871C44" w:rsidRPr="001B75A6" w14:paraId="3724676B" w14:textId="77777777" w:rsidTr="00122604">
        <w:trPr>
          <w:trHeight w:val="336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565E7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241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56A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204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76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E42C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5234A049" w14:textId="77777777" w:rsidTr="009F0438">
        <w:trPr>
          <w:trHeight w:val="288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0444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monatliche Personalkosten: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E11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D08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769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F9C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54F11DB6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F5EB8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A9B0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195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46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ABB2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Änderungen: (z. B. Stufenaufstieg; Änd. Arbeitszeit usw.)</w:t>
            </w:r>
          </w:p>
        </w:tc>
      </w:tr>
      <w:tr w:rsidR="00871C44" w:rsidRPr="001B75A6" w14:paraId="3195DBBA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0DAAA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ADB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99B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250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2B3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B4EA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71C44" w:rsidRPr="001B75A6" w14:paraId="135083CB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B2DB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663D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AB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258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0BE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796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71C44" w:rsidRPr="001B75A6" w14:paraId="5CC14C07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CC3A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 Grundvergütung: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033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ABF0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0670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994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2B5EC096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8E7F7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sonstige Entgeltbestandteile:</w:t>
            </w: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br/>
              <w:t>(bitte einzeln aufführen)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A05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242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FF7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C93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DCFD34E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D0EF52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E008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323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D74B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D5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84E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07D4660D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8EA506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1C07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DE9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0FE0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604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83A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0BE55E9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BC62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monatliches Bruttoentgelt: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EBB2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EF5D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9890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ADD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4CE36667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2B8D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Arbeitgeber-Anteil insgesamt: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8F65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BF0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2B5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5A4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20ED85CA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C6D2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monatliches Entgelt gesamt: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AAE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91C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FB1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8C15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F5CA1A2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5AC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F15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71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5AB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40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F68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21C81543" w14:textId="77777777" w:rsidTr="00122604">
        <w:trPr>
          <w:trHeight w:val="2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B1C91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7BB63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 xml:space="preserve">Bruttovergütung 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F0B4848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Arbeitgeberanteil in EUR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0D13E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Insgesamt:</w:t>
            </w:r>
          </w:p>
        </w:tc>
      </w:tr>
      <w:tr w:rsidR="00871C44" w:rsidRPr="001B75A6" w14:paraId="2F4FEB3D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E467B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6C5A35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lt. Zusammenstellung in EUR</w:t>
            </w:r>
          </w:p>
        </w:tc>
        <w:tc>
          <w:tcPr>
            <w:tcW w:w="3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CD84F6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(einschl. SV,U1,U2,IG-Umlage)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72A5D0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EUR</w:t>
            </w:r>
          </w:p>
        </w:tc>
      </w:tr>
      <w:tr w:rsidR="00871C44" w:rsidRPr="001B75A6" w14:paraId="60D3C54C" w14:textId="77777777" w:rsidTr="00122604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525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Januar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646D0A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B7D566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8FC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489E11E9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F14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Februar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E9874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F8E354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CA4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DE73412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E4B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März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5149B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8561D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90A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4D225C2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909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April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49136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7922E5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569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4FAD500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741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 xml:space="preserve">Mai 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1596C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465D3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93D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1374CDC1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488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Juni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4E241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CC2CA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AEE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1DB5AF4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25E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Juli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E9D382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63F6F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89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E259A72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1E9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August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CAE8B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4F4D64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A7A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2B0A4274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F84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September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1AC4B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FA2216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A6B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33FEAF5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253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Oktober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33CCD4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459670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341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060FCDBF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5B75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November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F71B2A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D9C13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6C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4A9D5648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CE6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Sonderzuwendung: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F6A8E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D6A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385E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238A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495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89413E0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E84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Dezember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F33A72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15FFE7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2E9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AE71F3A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B663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Berufsgenossenschaft/Jahr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6E1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9E2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715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E3C5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CDF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58979DA" w14:textId="77777777" w:rsidTr="009F0438">
        <w:trPr>
          <w:trHeight w:val="600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5E40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Personalkosten gesamt: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92F5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9034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88B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F72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91C13E8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676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BD2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B043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832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7E0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2C7E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18A1910B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72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A8C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E4F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79B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C64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947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652F5D1F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6177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A44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DC0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Datum: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001F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3F3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22C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16C767EC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61E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B2A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0A5A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B9D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708D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B4E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121C9E93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7B1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D73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BCF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057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3C2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FF9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365B419D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28E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BB9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BCE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0D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1BC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E88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5205CB87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E6B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2E0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69E6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8EFE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73F4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2D3D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177A4DC8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CD8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01C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589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9A9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rechtsverbindliche Unterschrift des Zuwendungsempfängers</w:t>
            </w:r>
          </w:p>
        </w:tc>
      </w:tr>
      <w:tr w:rsidR="00871C44" w:rsidRPr="001B75A6" w14:paraId="2A986DA7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C14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AA6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D57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CD18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2E9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F97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1FC2C387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594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5398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C10F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73F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0F2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889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757D7426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CE3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C1F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CE9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56B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2AA1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3CE4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48A2AF81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C76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6CB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BDE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486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45D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EB3C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62C622D8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D12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B0D6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BCA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2DF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0C8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B94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5DDB9342" w14:textId="77777777" w:rsidTr="00122604">
        <w:trPr>
          <w:trHeight w:val="27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339A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A3E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13A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E5D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C38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Datum: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BB1A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5E63BE89" w14:textId="77777777" w:rsidTr="00122604">
        <w:trPr>
          <w:trHeight w:val="27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AD364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7F97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227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3AE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796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D44B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26FA8868" w14:textId="77777777" w:rsidTr="00122604">
        <w:trPr>
          <w:trHeight w:val="36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9164D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4220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</w:pPr>
            <w:r w:rsidRPr="001B75A6"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Personalkostenblatt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C468" w14:textId="1B6478C8" w:rsidR="00E0592F" w:rsidRPr="001B75A6" w:rsidRDefault="001B75A6" w:rsidP="00E0592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202</w:t>
            </w:r>
            <w:r w:rsidR="00E0592F">
              <w:rPr>
                <w:rFonts w:ascii="Aptos" w:hAnsi="Aptos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828A2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6E2A8007" w14:textId="77777777" w:rsidTr="00122604">
        <w:trPr>
          <w:trHeight w:val="9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4FC4E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120C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92D30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7570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1FE4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00A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  <w:r w:rsidRPr="001B75A6">
              <w:rPr>
                <w:rFonts w:ascii="Aptos" w:hAnsi="Aptos"/>
                <w:color w:val="000000"/>
                <w:szCs w:val="22"/>
              </w:rPr>
              <w:t> </w:t>
            </w:r>
          </w:p>
        </w:tc>
      </w:tr>
      <w:tr w:rsidR="00871C44" w:rsidRPr="001B75A6" w14:paraId="515CC56D" w14:textId="77777777" w:rsidTr="009F0438">
        <w:trPr>
          <w:trHeight w:val="399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F7E799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Anschrift des Trägers: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6E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0DC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492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16B4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6E415D1C" w14:textId="77777777" w:rsidTr="00122604">
        <w:trPr>
          <w:trHeight w:val="399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0EC98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552AB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61A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463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8AFA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84C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09C02817" w14:textId="77777777" w:rsidTr="00122604">
        <w:trPr>
          <w:trHeight w:val="13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DEF1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F8D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D50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92D1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7FD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9077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2562B480" w14:textId="77777777" w:rsidTr="00122604">
        <w:trPr>
          <w:trHeight w:val="58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CEB54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Ansprechpartner/in: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0C34C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0796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F8B0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64D4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Telefon: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C20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</w:tr>
      <w:tr w:rsidR="00871C44" w:rsidRPr="001B75A6" w14:paraId="5A5DC5D8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B349F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Einrichtung: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8B2A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59FC5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20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3843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49C5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2F7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77A8B9B3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BDDD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Name der Fachkraft: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49E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F344F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0CC490B6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E8F44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Berufsabschluss: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F39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BD6B2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36C25FE7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F04BEA" w14:textId="37D2240B" w:rsidR="00871C44" w:rsidRPr="001B75A6" w:rsidRDefault="00871C44" w:rsidP="008B0B20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 xml:space="preserve">Tätigkeit </w:t>
            </w:r>
            <w:r w:rsidR="00A31813">
              <w:rPr>
                <w:rFonts w:ascii="Aptos" w:hAnsi="Aptos" w:cs="Arial"/>
                <w:color w:val="000000"/>
                <w:sz w:val="20"/>
              </w:rPr>
              <w:t xml:space="preserve">in der Beratungsstelle </w:t>
            </w:r>
            <w:r w:rsidRPr="001B75A6">
              <w:rPr>
                <w:rFonts w:ascii="Aptos" w:hAnsi="Aptos" w:cs="Arial"/>
                <w:color w:val="000000"/>
                <w:sz w:val="20"/>
              </w:rPr>
              <w:t>als: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9D39E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871C44" w:rsidRPr="001B75A6" w14:paraId="14208AEB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E601C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beim Träger beschäftigt seit:</w:t>
            </w:r>
          </w:p>
        </w:tc>
        <w:tc>
          <w:tcPr>
            <w:tcW w:w="58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DFE9F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</w:tr>
      <w:tr w:rsidR="009F0438" w:rsidRPr="001B75A6" w14:paraId="54D80A17" w14:textId="77777777" w:rsidTr="00122604">
        <w:trPr>
          <w:trHeight w:val="46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7E247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29C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23D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EB3B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11C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896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9F0438" w:rsidRPr="001B75A6" w14:paraId="1100DE1F" w14:textId="77777777" w:rsidTr="009F0438">
        <w:trPr>
          <w:trHeight w:val="468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07F8F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Beitragssätze zur SV in Prozent: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B33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KV:  …</w:t>
            </w:r>
            <w:proofErr w:type="gramStart"/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…….</w:t>
            </w:r>
            <w:proofErr w:type="gramEnd"/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. %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0C8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RV: …………. %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CF9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AV: …………...%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CBC4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PV: …………..%</w:t>
            </w:r>
          </w:p>
        </w:tc>
      </w:tr>
      <w:tr w:rsidR="009F0438" w:rsidRPr="001B75A6" w14:paraId="61173BF2" w14:textId="77777777" w:rsidTr="00122604">
        <w:trPr>
          <w:trHeight w:val="504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56004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(AG-Anteil)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C79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C7F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U1: …………. %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718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U2: ………….. %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8FCC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Insolvenzgeldumlage ……</w:t>
            </w:r>
            <w:proofErr w:type="gramStart"/>
            <w:r w:rsidR="009F0438" w:rsidRPr="001B75A6">
              <w:rPr>
                <w:rFonts w:ascii="Aptos" w:hAnsi="Aptos" w:cs="Arial"/>
                <w:color w:val="000000"/>
                <w:sz w:val="16"/>
                <w:szCs w:val="16"/>
              </w:rPr>
              <w:t>……</w:t>
            </w:r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.</w:t>
            </w:r>
            <w:proofErr w:type="gramEnd"/>
            <w:r w:rsidRPr="001B75A6">
              <w:rPr>
                <w:rFonts w:ascii="Aptos" w:hAnsi="Aptos" w:cs="Arial"/>
                <w:color w:val="000000"/>
                <w:sz w:val="16"/>
                <w:szCs w:val="16"/>
              </w:rPr>
              <w:t>.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51304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4"/>
                <w:szCs w:val="14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4"/>
                <w:szCs w:val="14"/>
              </w:rPr>
              <w:t>Arbeitgeberanteil gesamt: ……...…….%</w:t>
            </w:r>
          </w:p>
        </w:tc>
      </w:tr>
      <w:tr w:rsidR="009F0438" w:rsidRPr="001B75A6" w14:paraId="6E6B28B3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63954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34B0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B4F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7A7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C75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ACB0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9F0438" w:rsidRPr="001B75A6" w14:paraId="75007C89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05497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wöchentliche Arbeitszeit: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076E9" w14:textId="77777777" w:rsidR="00871C44" w:rsidRPr="001B75A6" w:rsidRDefault="009F0438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 xml:space="preserve"> ………….</w:t>
            </w:r>
            <w:r w:rsidR="00871C44" w:rsidRPr="001B75A6">
              <w:rPr>
                <w:rFonts w:ascii="Aptos" w:hAnsi="Aptos" w:cs="Arial"/>
                <w:color w:val="000000"/>
                <w:sz w:val="18"/>
                <w:szCs w:val="18"/>
              </w:rPr>
              <w:t xml:space="preserve"> Std.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74DB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…………... VbE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AF7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C4D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03E46C4F" w14:textId="77777777" w:rsidTr="00122604">
        <w:trPr>
          <w:trHeight w:val="336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B6823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Tarif: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47E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2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0A4807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3B3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D8A0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03A31D67" w14:textId="77777777" w:rsidTr="009F0438">
        <w:trPr>
          <w:trHeight w:val="411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1BD6A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Gehaltsgruppe / Stufe:</w:t>
            </w:r>
          </w:p>
        </w:tc>
        <w:tc>
          <w:tcPr>
            <w:tcW w:w="2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006E19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20"/>
              </w:rPr>
            </w:pPr>
            <w:r w:rsidRPr="001B75A6">
              <w:rPr>
                <w:rFonts w:ascii="Aptos" w:hAnsi="Aptos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5F4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EED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011DE92D" w14:textId="77777777" w:rsidTr="00122604">
        <w:trPr>
          <w:trHeight w:val="26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BAF7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83BA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56F6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E088C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D295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8CF8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</w:tr>
      <w:tr w:rsidR="00871C44" w:rsidRPr="001B75A6" w14:paraId="52976856" w14:textId="77777777" w:rsidTr="00122604">
        <w:trPr>
          <w:trHeight w:val="336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871E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  <w:r w:rsidRPr="001B75A6">
              <w:rPr>
                <w:rFonts w:ascii="Aptos" w:hAnsi="Aptos" w:cs="Arial"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018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3E5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F15C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23C8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798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6C5B524E" w14:textId="77777777" w:rsidTr="009F0438">
        <w:trPr>
          <w:trHeight w:val="288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8A8B9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monatliche Personalkosten: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5D0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087D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color w:val="000000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7EA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98F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08B20F10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7164B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577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470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46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1F454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Änderungen: (z. B. Stufenaufstieg; Änd. Arbeitszeit usw.)</w:t>
            </w:r>
          </w:p>
        </w:tc>
      </w:tr>
      <w:tr w:rsidR="00871C44" w:rsidRPr="001B75A6" w14:paraId="1BBF0ECA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F890D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1CA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904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EE56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EEB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FEA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71C44" w:rsidRPr="001B75A6" w14:paraId="533D71B0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709F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7080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AC0B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08B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455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49C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71C44" w:rsidRPr="001B75A6" w14:paraId="11FA4A56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F617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 Grundvergütung: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63E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4B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F5D6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F7B4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5A81102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A02876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sonstige Entgeltbestandteile:</w:t>
            </w: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br/>
              <w:t>(bitte einzeln aufführen)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632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3FE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BEE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C93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4FAE56FD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A1707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65416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E08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113C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7B7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F9F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560002D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E4C151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D19E8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30B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841E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426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732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11498F07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3AA1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monatliches Bruttoentgelt: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3C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163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48A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6F96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49F58B9A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0A70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Arbeitgeber-Anteil insgesamt: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AD2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9E4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824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DDB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4ACEF50" w14:textId="77777777" w:rsidTr="009F0438">
        <w:trPr>
          <w:trHeight w:val="501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F97B0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monatliches Entgelt gesamt: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541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F2E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EA0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D5E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ABC7561" w14:textId="77777777" w:rsidTr="00122604">
        <w:trPr>
          <w:trHeight w:val="501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953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784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546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8D3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A35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2B9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Cs w:val="22"/>
              </w:rPr>
            </w:pPr>
          </w:p>
        </w:tc>
      </w:tr>
      <w:tr w:rsidR="00871C44" w:rsidRPr="001B75A6" w14:paraId="1244511F" w14:textId="77777777" w:rsidTr="00122604">
        <w:trPr>
          <w:trHeight w:val="2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EFCEF2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Monat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E3096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 xml:space="preserve">Bruttovergütung 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ECBF68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Arbeitgeberanteil in EUR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77F6D0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Insgesamt:</w:t>
            </w:r>
          </w:p>
        </w:tc>
      </w:tr>
      <w:tr w:rsidR="00871C44" w:rsidRPr="001B75A6" w14:paraId="3535DA31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8D7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A5B66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lt. Zusammenstellung in EUR</w:t>
            </w:r>
          </w:p>
        </w:tc>
        <w:tc>
          <w:tcPr>
            <w:tcW w:w="3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54332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6"/>
                <w:szCs w:val="16"/>
              </w:rPr>
              <w:t>(einschl. SV,U1,U2,IG-Umlage)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3AA0C2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EUR</w:t>
            </w:r>
          </w:p>
        </w:tc>
      </w:tr>
      <w:tr w:rsidR="00871C44" w:rsidRPr="001B75A6" w14:paraId="0E41FFBD" w14:textId="77777777" w:rsidTr="00122604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479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Januar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C84C9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302987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21F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43427D6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A4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Februar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421D47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69F505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C4E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06F7A691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2CF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März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6F9D2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EBF63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A10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A45527F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BE2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April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35925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3C3D8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D5D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0E23CD5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D79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 xml:space="preserve">Mai 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AD5C4D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BAC265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0A76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2E1B2D08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963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Juni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447A5A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16A097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BAF2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CD0ADCB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58C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Juli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A9D86E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E0E3C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E3D4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00E6F6CA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340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August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E04D4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007B5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E84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10609FE2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54B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September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3BAB5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29383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843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F058D8C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496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Oktober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2736B5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6A975E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DD44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6477E1A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00F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November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75B3AF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7B2401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115A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6ADD6749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A9A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Sonderzuwendung: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13479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B52A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0D05E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844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B73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44190FA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3F1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Dezember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118B5C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1C03C3" w14:textId="77777777" w:rsidR="00871C44" w:rsidRPr="001B75A6" w:rsidRDefault="00871C44" w:rsidP="00695F5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4AA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552E291A" w14:textId="77777777" w:rsidTr="00122604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63BC6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Berufsgenossenschaft/Jahr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D53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821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520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9E1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EAB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0DCA6793" w14:textId="77777777" w:rsidTr="009F0438">
        <w:trPr>
          <w:trHeight w:val="600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BBF7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Personalkosten gesamt: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DC73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1957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32A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0305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309BC9D4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253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1B9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2AE8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EF2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301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E82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4382F82A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A38E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5AC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3B4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461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D40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6F1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67B154A1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3F7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B59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370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Datum: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FB9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2AE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3E2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4CCDE671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851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E28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FAF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8591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D46F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681C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48CFA9BC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68F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FB5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C98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8EE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BAC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D28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3AF3560F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749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1F1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A09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24D5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DBE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865B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61798048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40D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2A5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FDA0C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DC337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6F56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1B494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 </w:t>
            </w:r>
          </w:p>
        </w:tc>
      </w:tr>
      <w:tr w:rsidR="00871C44" w:rsidRPr="001B75A6" w14:paraId="7D08B715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474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A26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589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E59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1B75A6">
              <w:rPr>
                <w:rFonts w:ascii="Aptos" w:hAnsi="Aptos" w:cs="Arial"/>
                <w:color w:val="000000"/>
                <w:sz w:val="18"/>
                <w:szCs w:val="18"/>
              </w:rPr>
              <w:t>rechtsverbindliche Unterschrift des Zuwendungsempfängers</w:t>
            </w:r>
          </w:p>
        </w:tc>
      </w:tr>
      <w:tr w:rsidR="00871C44" w:rsidRPr="001B75A6" w14:paraId="4C5BC347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489A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A52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04A3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CD0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BAB8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06C6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871C44" w:rsidRPr="001B75A6" w14:paraId="0E87B9B3" w14:textId="77777777" w:rsidTr="00122604">
        <w:trPr>
          <w:trHeight w:val="288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F639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82A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5459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DB10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AA8A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D2CAD" w14:textId="77777777" w:rsidR="00871C44" w:rsidRPr="001B75A6" w:rsidRDefault="00871C44" w:rsidP="00695F5F">
            <w:pPr>
              <w:overflowPunct/>
              <w:autoSpaceDE/>
              <w:autoSpaceDN/>
              <w:adjustRightInd/>
              <w:textAlignment w:val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</w:tbl>
    <w:p w14:paraId="07EBBB22" w14:textId="77777777" w:rsidR="00BB7B9D" w:rsidRPr="001B75A6" w:rsidRDefault="00BB7B9D" w:rsidP="002B0F95">
      <w:pPr>
        <w:rPr>
          <w:rFonts w:ascii="Aptos" w:hAnsi="Aptos"/>
          <w:b/>
        </w:rPr>
      </w:pPr>
    </w:p>
    <w:p w14:paraId="7976B62E" w14:textId="77777777" w:rsidR="007A0E01" w:rsidRPr="001B75A6" w:rsidRDefault="007A0E01">
      <w:pPr>
        <w:rPr>
          <w:rFonts w:ascii="Aptos" w:hAnsi="Aptos"/>
          <w:b/>
        </w:rPr>
      </w:pPr>
    </w:p>
    <w:p w14:paraId="5A37F0B4" w14:textId="77777777" w:rsidR="007A0E01" w:rsidRPr="001B75A6" w:rsidRDefault="007A0E01">
      <w:pPr>
        <w:rPr>
          <w:rFonts w:ascii="Aptos" w:hAnsi="Aptos"/>
          <w:b/>
        </w:rPr>
      </w:pPr>
    </w:p>
    <w:p w14:paraId="2F1A1C1B" w14:textId="77777777" w:rsidR="00AA3059" w:rsidRPr="001B75A6" w:rsidRDefault="00AA3059">
      <w:pPr>
        <w:rPr>
          <w:rFonts w:ascii="Aptos" w:hAnsi="Aptos"/>
          <w:b/>
        </w:rPr>
      </w:pPr>
    </w:p>
    <w:p w14:paraId="17B5152C" w14:textId="77777777" w:rsidR="00AA3059" w:rsidRPr="001B75A6" w:rsidRDefault="00AA3059" w:rsidP="00AA3059">
      <w:pPr>
        <w:spacing w:line="360" w:lineRule="auto"/>
        <w:rPr>
          <w:rFonts w:ascii="Aptos" w:hAnsi="Aptos" w:cs="Arial"/>
          <w:b/>
        </w:rPr>
      </w:pPr>
      <w:r w:rsidRPr="001B75A6">
        <w:rPr>
          <w:rFonts w:ascii="Aptos" w:hAnsi="Aptos" w:cs="Arial"/>
          <w:b/>
        </w:rPr>
        <w:t>Dem Antrag sind weiterhin folgende Unterlagen beizufügen:</w:t>
      </w:r>
    </w:p>
    <w:p w14:paraId="18F9F8E7" w14:textId="77777777" w:rsidR="00AA3059" w:rsidRPr="001B75A6" w:rsidRDefault="00AA3059" w:rsidP="00AA3059">
      <w:pPr>
        <w:spacing w:line="360" w:lineRule="auto"/>
        <w:rPr>
          <w:rFonts w:ascii="Aptos" w:hAnsi="Aptos" w:cs="Arial"/>
          <w:b/>
        </w:rPr>
      </w:pPr>
    </w:p>
    <w:p w14:paraId="48CE6712" w14:textId="77777777" w:rsidR="00AA3059" w:rsidRPr="001B75A6" w:rsidRDefault="00AA3059" w:rsidP="00AE7465">
      <w:pPr>
        <w:spacing w:line="480" w:lineRule="auto"/>
        <w:rPr>
          <w:rFonts w:ascii="Aptos" w:hAnsi="Aptos" w:cs="Arial"/>
          <w:b/>
        </w:rPr>
      </w:pPr>
    </w:p>
    <w:p w14:paraId="24890B91" w14:textId="5901DA4D" w:rsidR="00AA3059" w:rsidRPr="001B75A6" w:rsidRDefault="00EE2AA3" w:rsidP="00A31813">
      <w:pPr>
        <w:numPr>
          <w:ilvl w:val="0"/>
          <w:numId w:val="4"/>
        </w:numPr>
        <w:spacing w:line="480" w:lineRule="auto"/>
        <w:rPr>
          <w:rFonts w:ascii="Aptos" w:hAnsi="Aptos" w:cs="Arial"/>
          <w:b/>
        </w:rPr>
      </w:pPr>
      <w:r w:rsidRPr="001B75A6">
        <w:rPr>
          <w:rFonts w:ascii="Aptos" w:hAnsi="Aptos" w:cs="Arial"/>
          <w:b/>
        </w:rPr>
        <w:t xml:space="preserve">aktuelle </w:t>
      </w:r>
      <w:r w:rsidR="00AA3059" w:rsidRPr="001B75A6">
        <w:rPr>
          <w:rFonts w:ascii="Aptos" w:hAnsi="Aptos" w:cs="Arial"/>
          <w:b/>
        </w:rPr>
        <w:t>Leistungsbeschreibung</w:t>
      </w:r>
      <w:r w:rsidR="003E18ED" w:rsidRPr="001B75A6">
        <w:rPr>
          <w:rFonts w:ascii="Aptos" w:hAnsi="Aptos" w:cs="Arial"/>
          <w:b/>
        </w:rPr>
        <w:t xml:space="preserve"> </w:t>
      </w:r>
      <w:r w:rsidR="00A31813">
        <w:rPr>
          <w:rFonts w:ascii="Aptos" w:hAnsi="Aptos" w:cs="Arial"/>
          <w:b/>
        </w:rPr>
        <w:t>der B</w:t>
      </w:r>
      <w:r w:rsidR="00122604" w:rsidRPr="001B75A6">
        <w:rPr>
          <w:rFonts w:ascii="Aptos" w:hAnsi="Aptos" w:cs="Arial"/>
          <w:b/>
        </w:rPr>
        <w:t>eratungsstelle</w:t>
      </w:r>
      <w:r w:rsidRPr="001B75A6">
        <w:rPr>
          <w:rFonts w:ascii="Aptos" w:hAnsi="Aptos" w:cs="Arial"/>
          <w:b/>
        </w:rPr>
        <w:t xml:space="preserve"> </w:t>
      </w:r>
    </w:p>
    <w:p w14:paraId="5D1D9968" w14:textId="34749A48" w:rsidR="00A31813" w:rsidRPr="001B75A6" w:rsidRDefault="00EE2AA3" w:rsidP="00A31813">
      <w:pPr>
        <w:numPr>
          <w:ilvl w:val="0"/>
          <w:numId w:val="4"/>
        </w:numPr>
        <w:spacing w:line="480" w:lineRule="auto"/>
        <w:rPr>
          <w:rFonts w:ascii="Aptos" w:hAnsi="Aptos" w:cs="Arial"/>
          <w:b/>
        </w:rPr>
      </w:pPr>
      <w:r w:rsidRPr="001B75A6">
        <w:rPr>
          <w:rFonts w:ascii="Aptos" w:hAnsi="Aptos" w:cs="Arial"/>
          <w:b/>
        </w:rPr>
        <w:t xml:space="preserve">bei Neueinstellungen </w:t>
      </w:r>
      <w:r w:rsidR="00AA3059" w:rsidRPr="001B75A6">
        <w:rPr>
          <w:rFonts w:ascii="Aptos" w:hAnsi="Aptos" w:cs="Arial"/>
          <w:b/>
        </w:rPr>
        <w:t xml:space="preserve">Qualifikationsnachweise </w:t>
      </w:r>
      <w:r w:rsidR="005C6DA2" w:rsidRPr="001B75A6">
        <w:rPr>
          <w:rFonts w:ascii="Aptos" w:hAnsi="Aptos" w:cs="Arial"/>
          <w:b/>
        </w:rPr>
        <w:t xml:space="preserve">der Mitarbeiterinnen </w:t>
      </w:r>
    </w:p>
    <w:p w14:paraId="53931E52" w14:textId="37209510" w:rsidR="00AA3059" w:rsidRPr="001B75A6" w:rsidRDefault="00122604" w:rsidP="00122604">
      <w:pPr>
        <w:spacing w:line="480" w:lineRule="auto"/>
        <w:ind w:left="720"/>
        <w:rPr>
          <w:rFonts w:ascii="Aptos" w:hAnsi="Aptos" w:cs="Arial"/>
          <w:b/>
        </w:rPr>
      </w:pPr>
      <w:r w:rsidRPr="001B75A6">
        <w:rPr>
          <w:rFonts w:ascii="Aptos" w:hAnsi="Aptos" w:cs="Arial"/>
          <w:b/>
        </w:rPr>
        <w:t>der Beratungsstelle</w:t>
      </w:r>
    </w:p>
    <w:p w14:paraId="4DFF0D13" w14:textId="77777777" w:rsidR="00AA3059" w:rsidRPr="001B75A6" w:rsidRDefault="00AA3059" w:rsidP="00AE7465">
      <w:pPr>
        <w:spacing w:line="480" w:lineRule="auto"/>
        <w:ind w:left="720"/>
        <w:rPr>
          <w:rFonts w:ascii="Aptos" w:hAnsi="Aptos"/>
          <w:b/>
        </w:rPr>
      </w:pPr>
    </w:p>
    <w:p w14:paraId="4CA57136" w14:textId="77777777" w:rsidR="00AA3059" w:rsidRPr="001B75A6" w:rsidRDefault="00AA3059" w:rsidP="00AA3059">
      <w:pPr>
        <w:spacing w:line="360" w:lineRule="auto"/>
        <w:rPr>
          <w:rFonts w:ascii="Aptos" w:hAnsi="Aptos"/>
          <w:b/>
        </w:rPr>
      </w:pPr>
    </w:p>
    <w:sectPr w:rsidR="00AA3059" w:rsidRPr="001B75A6"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type w:val="oddPage"/>
      <w:pgSz w:w="11907" w:h="16840" w:code="9"/>
      <w:pgMar w:top="1503" w:right="805" w:bottom="1134" w:left="1276" w:header="45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916B" w14:textId="77777777" w:rsidR="00EA4B3E" w:rsidRDefault="00EA4B3E">
      <w:r>
        <w:separator/>
      </w:r>
    </w:p>
  </w:endnote>
  <w:endnote w:type="continuationSeparator" w:id="0">
    <w:p w14:paraId="780F60B7" w14:textId="77777777" w:rsidR="00EA4B3E" w:rsidRDefault="00EA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S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95C52" w14:textId="77777777" w:rsidR="00EE2AA3" w:rsidRDefault="00EE2AA3">
    <w:pPr>
      <w:pStyle w:val="Fuzeile"/>
      <w:jc w:val="right"/>
      <w:rPr>
        <w:sz w:val="10"/>
        <w:lang w:val="en-GB"/>
      </w:rPr>
    </w:pPr>
    <w:r>
      <w:rPr>
        <w:sz w:val="10"/>
        <w:lang w:val="en-GB"/>
      </w:rPr>
      <w:t>VRic-AbschlZuwendvertr2003.mö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5C1ED" w14:textId="77777777" w:rsidR="00EE2AA3" w:rsidRDefault="00EE2AA3">
    <w:pPr>
      <w:pStyle w:val="Fuzeile"/>
      <w:jc w:val="right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B1B7" w14:textId="77777777" w:rsidR="00EE2AA3" w:rsidRDefault="00EE2AA3">
    <w:pPr>
      <w:pStyle w:val="Fuzeile"/>
      <w:jc w:val="right"/>
      <w:rPr>
        <w:sz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062C" w14:textId="77777777" w:rsidR="00EE2AA3" w:rsidRDefault="00EE2AA3">
    <w:pPr>
      <w:pStyle w:val="Fuzeile"/>
      <w:jc w:val="right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5B8B" w14:textId="77777777" w:rsidR="00EA4B3E" w:rsidRDefault="00EA4B3E">
      <w:r>
        <w:separator/>
      </w:r>
    </w:p>
  </w:footnote>
  <w:footnote w:type="continuationSeparator" w:id="0">
    <w:p w14:paraId="708C91C1" w14:textId="77777777" w:rsidR="00EA4B3E" w:rsidRDefault="00EA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F6D5" w14:textId="77777777" w:rsidR="00EE2AA3" w:rsidRDefault="00EE2AA3">
    <w:pPr>
      <w:pStyle w:val="Kopfzeile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75E46BC" w14:textId="77777777" w:rsidR="00EE2AA3" w:rsidRDefault="00EE2A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9C04" w14:textId="77777777" w:rsidR="00EE2AA3" w:rsidRDefault="00EE2AA3">
    <w:pPr>
      <w:pStyle w:val="Kopfzeile"/>
      <w:rPr>
        <w:sz w:val="16"/>
      </w:rPr>
    </w:pPr>
    <w:r>
      <w:rPr>
        <w:sz w:val="16"/>
      </w:rPr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DE0268">
      <w:rPr>
        <w:rStyle w:val="Seitenzahl"/>
        <w:noProof/>
        <w:sz w:val="16"/>
      </w:rPr>
      <w:t>10</w:t>
    </w:r>
    <w:r>
      <w:rPr>
        <w:rStyle w:val="Seitenzahl"/>
        <w:sz w:val="16"/>
      </w:rPr>
      <w:fldChar w:fldCharType="end"/>
    </w:r>
    <w:r>
      <w:rPr>
        <w:rStyle w:val="Seitenzahl"/>
        <w:sz w:val="16"/>
      </w:rPr>
      <w:t>/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NUMPAGES </w:instrText>
    </w:r>
    <w:r>
      <w:rPr>
        <w:rStyle w:val="Seitenzahl"/>
        <w:sz w:val="16"/>
      </w:rPr>
      <w:fldChar w:fldCharType="separate"/>
    </w:r>
    <w:r w:rsidR="00DE0268">
      <w:rPr>
        <w:rStyle w:val="Seitenzahl"/>
        <w:noProof/>
        <w:sz w:val="16"/>
      </w:rPr>
      <w:t>10</w:t>
    </w:r>
    <w:r>
      <w:rPr>
        <w:rStyle w:val="Seitenzahl"/>
        <w:sz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A6D0" w14:textId="77777777" w:rsidR="00EE2AA3" w:rsidRDefault="00EE2AA3">
    <w:pPr>
      <w:pStyle w:val="Kopfzeile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E0268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>/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DE0268">
      <w:rPr>
        <w:rStyle w:val="Seitenzahl"/>
        <w:noProof/>
      </w:rPr>
      <w:t>10</w:t>
    </w:r>
    <w:r>
      <w:rPr>
        <w:rStyle w:val="Seitenzahl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87B2" w14:textId="77777777" w:rsidR="00EE2AA3" w:rsidRDefault="00EE2A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D1088"/>
    <w:multiLevelType w:val="hybridMultilevel"/>
    <w:tmpl w:val="06786532"/>
    <w:lvl w:ilvl="0" w:tplc="7B74980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7669C"/>
    <w:multiLevelType w:val="hybridMultilevel"/>
    <w:tmpl w:val="208E3D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A5878"/>
    <w:multiLevelType w:val="hybridMultilevel"/>
    <w:tmpl w:val="A1FA8CE4"/>
    <w:lvl w:ilvl="0" w:tplc="C6B6E5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16B7B"/>
    <w:multiLevelType w:val="hybridMultilevel"/>
    <w:tmpl w:val="2580E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580114">
    <w:abstractNumId w:val="2"/>
  </w:num>
  <w:num w:numId="2" w16cid:durableId="1295673921">
    <w:abstractNumId w:val="1"/>
  </w:num>
  <w:num w:numId="3" w16cid:durableId="1540974978">
    <w:abstractNumId w:val="0"/>
  </w:num>
  <w:num w:numId="4" w16cid:durableId="335229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79C"/>
    <w:rsid w:val="0001775F"/>
    <w:rsid w:val="0006485E"/>
    <w:rsid w:val="00085ACF"/>
    <w:rsid w:val="000B69FA"/>
    <w:rsid w:val="000F787C"/>
    <w:rsid w:val="0010148D"/>
    <w:rsid w:val="00117480"/>
    <w:rsid w:val="00121A2A"/>
    <w:rsid w:val="00122604"/>
    <w:rsid w:val="0013560F"/>
    <w:rsid w:val="001608AB"/>
    <w:rsid w:val="0018510A"/>
    <w:rsid w:val="001A7762"/>
    <w:rsid w:val="001B4BB1"/>
    <w:rsid w:val="001B75A6"/>
    <w:rsid w:val="001E3A76"/>
    <w:rsid w:val="001E6CFF"/>
    <w:rsid w:val="00252332"/>
    <w:rsid w:val="002A5879"/>
    <w:rsid w:val="002B0F95"/>
    <w:rsid w:val="002C7C47"/>
    <w:rsid w:val="002F1395"/>
    <w:rsid w:val="003C3A8A"/>
    <w:rsid w:val="003D6E2F"/>
    <w:rsid w:val="003E18ED"/>
    <w:rsid w:val="003F6045"/>
    <w:rsid w:val="003F77AD"/>
    <w:rsid w:val="00481456"/>
    <w:rsid w:val="004815D7"/>
    <w:rsid w:val="004B578E"/>
    <w:rsid w:val="004D2DEB"/>
    <w:rsid w:val="004D579C"/>
    <w:rsid w:val="004E25ED"/>
    <w:rsid w:val="004E33B0"/>
    <w:rsid w:val="004E58C1"/>
    <w:rsid w:val="00504168"/>
    <w:rsid w:val="005250F6"/>
    <w:rsid w:val="00543842"/>
    <w:rsid w:val="005606A9"/>
    <w:rsid w:val="00581498"/>
    <w:rsid w:val="0058531E"/>
    <w:rsid w:val="005B70BD"/>
    <w:rsid w:val="005C6DA2"/>
    <w:rsid w:val="00632624"/>
    <w:rsid w:val="006938D8"/>
    <w:rsid w:val="00695F5F"/>
    <w:rsid w:val="006978A0"/>
    <w:rsid w:val="006A008B"/>
    <w:rsid w:val="006A38BD"/>
    <w:rsid w:val="007A0E01"/>
    <w:rsid w:val="007D5FB2"/>
    <w:rsid w:val="00870F7C"/>
    <w:rsid w:val="00871C44"/>
    <w:rsid w:val="008A472D"/>
    <w:rsid w:val="008B0B20"/>
    <w:rsid w:val="008C0A26"/>
    <w:rsid w:val="009607B2"/>
    <w:rsid w:val="00973FD8"/>
    <w:rsid w:val="009A068F"/>
    <w:rsid w:val="009E3469"/>
    <w:rsid w:val="009F0438"/>
    <w:rsid w:val="00A22564"/>
    <w:rsid w:val="00A31813"/>
    <w:rsid w:val="00A5047E"/>
    <w:rsid w:val="00AA3059"/>
    <w:rsid w:val="00AC29A6"/>
    <w:rsid w:val="00AC488B"/>
    <w:rsid w:val="00AE7465"/>
    <w:rsid w:val="00B71947"/>
    <w:rsid w:val="00BA4473"/>
    <w:rsid w:val="00BB7B9D"/>
    <w:rsid w:val="00BF5E8C"/>
    <w:rsid w:val="00BF783A"/>
    <w:rsid w:val="00C2440B"/>
    <w:rsid w:val="00C279FF"/>
    <w:rsid w:val="00C622CF"/>
    <w:rsid w:val="00C75CEB"/>
    <w:rsid w:val="00CE0DBE"/>
    <w:rsid w:val="00D02A92"/>
    <w:rsid w:val="00D0303A"/>
    <w:rsid w:val="00D04DE9"/>
    <w:rsid w:val="00D1031F"/>
    <w:rsid w:val="00DE0268"/>
    <w:rsid w:val="00E0592F"/>
    <w:rsid w:val="00E41EFB"/>
    <w:rsid w:val="00EA4B3E"/>
    <w:rsid w:val="00EA7E4C"/>
    <w:rsid w:val="00EE2AA3"/>
    <w:rsid w:val="00F14C8D"/>
    <w:rsid w:val="00F36765"/>
    <w:rsid w:val="00F9658B"/>
    <w:rsid w:val="00FA3905"/>
    <w:rsid w:val="00FA5547"/>
    <w:rsid w:val="00FB357A"/>
    <w:rsid w:val="00FC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660A6"/>
  <w15:chartTrackingRefBased/>
  <w15:docId w15:val="{AFEFE300-00E5-4B20-90A6-7B502F8A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Futura LSA" w:hAnsi="Futura LSA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97"/>
      </w:tabs>
      <w:spacing w:before="240" w:after="60"/>
      <w:ind w:left="397" w:hanging="397"/>
      <w:outlineLvl w:val="0"/>
    </w:pPr>
  </w:style>
  <w:style w:type="paragraph" w:styleId="berschrift2">
    <w:name w:val="heading 2"/>
    <w:basedOn w:val="Standard"/>
    <w:next w:val="Standard"/>
    <w:qFormat/>
    <w:pPr>
      <w:keepNext/>
      <w:tabs>
        <w:tab w:val="left" w:pos="397"/>
      </w:tabs>
      <w:spacing w:before="240" w:after="60"/>
      <w:ind w:left="794" w:hanging="397"/>
      <w:outlineLvl w:val="1"/>
    </w:pPr>
  </w:style>
  <w:style w:type="paragraph" w:styleId="berschrift3">
    <w:name w:val="heading 3"/>
    <w:basedOn w:val="Standard"/>
    <w:next w:val="Standard"/>
    <w:qFormat/>
    <w:pPr>
      <w:keepNext/>
      <w:tabs>
        <w:tab w:val="left" w:pos="397"/>
      </w:tabs>
      <w:spacing w:before="240" w:after="60"/>
      <w:ind w:left="1191" w:hanging="397"/>
      <w:outlineLvl w:val="2"/>
    </w:pPr>
  </w:style>
  <w:style w:type="paragraph" w:styleId="berschrift4">
    <w:name w:val="heading 4"/>
    <w:basedOn w:val="Standard"/>
    <w:next w:val="Standard"/>
    <w:qFormat/>
    <w:pPr>
      <w:keepNext/>
      <w:tabs>
        <w:tab w:val="left" w:pos="397"/>
      </w:tabs>
      <w:spacing w:before="240" w:after="60"/>
      <w:ind w:left="1588" w:hanging="397"/>
      <w:outlineLvl w:val="3"/>
    </w:pPr>
  </w:style>
  <w:style w:type="paragraph" w:styleId="berschrift5">
    <w:name w:val="heading 5"/>
    <w:basedOn w:val="Standard"/>
    <w:next w:val="Standard"/>
    <w:qFormat/>
    <w:pPr>
      <w:tabs>
        <w:tab w:val="left" w:pos="397"/>
      </w:tabs>
      <w:spacing w:before="240" w:after="60"/>
      <w:ind w:left="1985" w:hanging="397"/>
      <w:outlineLvl w:val="4"/>
    </w:pPr>
  </w:style>
  <w:style w:type="paragraph" w:styleId="berschrift6">
    <w:name w:val="heading 6"/>
    <w:basedOn w:val="Standard"/>
    <w:next w:val="Standard"/>
    <w:qFormat/>
    <w:pPr>
      <w:tabs>
        <w:tab w:val="left" w:pos="397"/>
      </w:tabs>
      <w:spacing w:before="240" w:after="60"/>
      <w:ind w:left="2382" w:hanging="397"/>
      <w:outlineLvl w:val="5"/>
    </w:pPr>
  </w:style>
  <w:style w:type="paragraph" w:styleId="berschrift7">
    <w:name w:val="heading 7"/>
    <w:basedOn w:val="Standard"/>
    <w:next w:val="Standard"/>
    <w:qFormat/>
    <w:pPr>
      <w:tabs>
        <w:tab w:val="left" w:pos="397"/>
      </w:tabs>
      <w:spacing w:before="240" w:after="60"/>
      <w:ind w:left="2779" w:hanging="397"/>
      <w:outlineLvl w:val="6"/>
    </w:pPr>
  </w:style>
  <w:style w:type="paragraph" w:styleId="berschrift8">
    <w:name w:val="heading 8"/>
    <w:basedOn w:val="Standard"/>
    <w:next w:val="Standard"/>
    <w:qFormat/>
    <w:pPr>
      <w:tabs>
        <w:tab w:val="left" w:pos="397"/>
      </w:tabs>
      <w:spacing w:before="240" w:after="60"/>
      <w:ind w:left="3176" w:hanging="397"/>
      <w:outlineLvl w:val="7"/>
    </w:pPr>
    <w:rPr>
      <w:sz w:val="20"/>
    </w:rPr>
  </w:style>
  <w:style w:type="paragraph" w:styleId="berschrift9">
    <w:name w:val="heading 9"/>
    <w:basedOn w:val="Standard"/>
    <w:next w:val="Standard"/>
    <w:qFormat/>
    <w:pPr>
      <w:tabs>
        <w:tab w:val="left" w:pos="397"/>
      </w:tabs>
      <w:spacing w:before="240" w:after="60"/>
      <w:ind w:left="3573" w:hanging="397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paragraph" w:styleId="Kommentartext">
    <w:name w:val="annotation text"/>
    <w:basedOn w:val="Standard"/>
    <w:semiHidden/>
    <w:rPr>
      <w:b/>
    </w:rPr>
  </w:style>
  <w:style w:type="paragraph" w:styleId="Fuzeile">
    <w:name w:val="footer"/>
    <w:basedOn w:val="Standard"/>
    <w:pPr>
      <w:tabs>
        <w:tab w:val="left" w:pos="397"/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Standardeinzug">
    <w:name w:val="Normal Indent"/>
    <w:basedOn w:val="Standard"/>
    <w:pPr>
      <w:tabs>
        <w:tab w:val="left" w:pos="397"/>
      </w:tabs>
    </w:pPr>
  </w:style>
  <w:style w:type="paragraph" w:customStyle="1" w:styleId="Aufzhlungszeichen1">
    <w:name w:val="Aufzählungszeichen1"/>
    <w:basedOn w:val="Standard"/>
    <w:pPr>
      <w:ind w:left="283" w:hanging="283"/>
    </w:pPr>
  </w:style>
  <w:style w:type="paragraph" w:customStyle="1" w:styleId="Textkrper1">
    <w:name w:val="Textkörper1"/>
    <w:basedOn w:val="Standard"/>
  </w:style>
  <w:style w:type="paragraph" w:customStyle="1" w:styleId="Textkrper-Zeileneinzug1">
    <w:name w:val="Textkörper-Zeileneinzug1"/>
    <w:basedOn w:val="Standard"/>
  </w:style>
  <w:style w:type="paragraph" w:customStyle="1" w:styleId="Liste1">
    <w:name w:val="Liste1"/>
    <w:basedOn w:val="Standard"/>
    <w:pPr>
      <w:tabs>
        <w:tab w:val="left" w:pos="20"/>
      </w:tabs>
      <w:ind w:left="283" w:hanging="283"/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1E6CF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A50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85ACF"/>
    <w:rPr>
      <w:rFonts w:ascii="Futura LSA" w:hAnsi="Futura LSA"/>
      <w:sz w:val="22"/>
    </w:rPr>
  </w:style>
  <w:style w:type="paragraph" w:styleId="Listenabsatz">
    <w:name w:val="List Paragraph"/>
    <w:basedOn w:val="Standard"/>
    <w:uiPriority w:val="34"/>
    <w:qFormat/>
    <w:rsid w:val="003F6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SER\40211A\WORD_AW\VORLAGEN\KOPFLJA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KOPFLJA.DOT</Template>
  <TotalTime>0</TotalTime>
  <Pages>1</Pages>
  <Words>1061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Landesamt für Versorgung</vt:lpstr>
    </vt:vector>
  </TitlesOfParts>
  <Company>lafvus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Landesamt für Versorgung</dc:title>
  <dc:subject/>
  <dc:creator>LAfVuS</dc:creator>
  <cp:keywords/>
  <cp:lastModifiedBy>Rarrasch, Manuela</cp:lastModifiedBy>
  <cp:revision>4</cp:revision>
  <cp:lastPrinted>2020-10-13T07:38:00Z</cp:lastPrinted>
  <dcterms:created xsi:type="dcterms:W3CDTF">2026-10-12T07:50:00Z</dcterms:created>
  <dcterms:modified xsi:type="dcterms:W3CDTF">2026-10-12T08:13:00Z</dcterms:modified>
</cp:coreProperties>
</file>